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ECE" w:rsidRPr="005523BD" w:rsidRDefault="00D61A87" w:rsidP="005523BD">
      <w:pPr>
        <w:tabs>
          <w:tab w:val="left" w:pos="1290"/>
        </w:tabs>
      </w:pPr>
      <w:r w:rsidRPr="005523BD">
        <w:tab/>
      </w:r>
    </w:p>
    <w:p w:rsidR="002B0ECE" w:rsidRPr="005523BD" w:rsidRDefault="002B0ECE" w:rsidP="005523BD">
      <w:pPr>
        <w:jc w:val="right"/>
        <w:rPr>
          <w:i/>
        </w:rPr>
      </w:pPr>
    </w:p>
    <w:p w:rsidR="002B0ECE" w:rsidRPr="005523BD" w:rsidRDefault="002B0ECE" w:rsidP="005523BD">
      <w:pPr>
        <w:spacing w:line="276" w:lineRule="auto"/>
        <w:ind w:right="-142"/>
        <w:rPr>
          <w:b/>
        </w:rPr>
      </w:pPr>
    </w:p>
    <w:p w:rsidR="00AE4F9E" w:rsidRPr="005523BD" w:rsidRDefault="00AE4F9E" w:rsidP="005523BD">
      <w:pPr>
        <w:spacing w:line="276" w:lineRule="auto"/>
        <w:ind w:right="-142"/>
        <w:jc w:val="center"/>
        <w:rPr>
          <w:b/>
        </w:rPr>
      </w:pPr>
    </w:p>
    <w:p w:rsidR="00AE4F9E" w:rsidRPr="005523BD" w:rsidRDefault="00AE4F9E" w:rsidP="005523BD">
      <w:pPr>
        <w:spacing w:line="276" w:lineRule="auto"/>
        <w:ind w:right="-142"/>
        <w:jc w:val="center"/>
        <w:rPr>
          <w:b/>
        </w:rPr>
      </w:pPr>
    </w:p>
    <w:p w:rsidR="00AE4F9E" w:rsidRPr="005523BD" w:rsidRDefault="00AE4F9E" w:rsidP="005523BD">
      <w:pPr>
        <w:spacing w:line="276" w:lineRule="auto"/>
        <w:ind w:right="-142"/>
        <w:jc w:val="center"/>
        <w:rPr>
          <w:b/>
        </w:rPr>
      </w:pPr>
    </w:p>
    <w:p w:rsidR="00AE4F9E" w:rsidRPr="005523BD" w:rsidRDefault="00AE4F9E" w:rsidP="005523BD">
      <w:pPr>
        <w:spacing w:line="276" w:lineRule="auto"/>
        <w:jc w:val="center"/>
        <w:rPr>
          <w:b/>
        </w:rPr>
      </w:pPr>
    </w:p>
    <w:p w:rsidR="00AE4F9E" w:rsidRPr="005523BD" w:rsidRDefault="00AE4F9E" w:rsidP="005523BD">
      <w:pPr>
        <w:spacing w:line="276" w:lineRule="auto"/>
        <w:jc w:val="center"/>
        <w:rPr>
          <w:b/>
        </w:rPr>
      </w:pPr>
    </w:p>
    <w:p w:rsidR="005523BD" w:rsidRPr="005523BD" w:rsidRDefault="00401D42" w:rsidP="005523BD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945A92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гентский договор </w:t>
      </w:r>
      <w:r w:rsidR="005523BD" w:rsidRPr="005523BD">
        <w:rPr>
          <w:b/>
          <w:sz w:val="28"/>
          <w:szCs w:val="28"/>
        </w:rPr>
        <w:t>о комплексном обслуживании сдаваемой в найм квартиры</w:t>
      </w:r>
    </w:p>
    <w:p w:rsidR="005523BD" w:rsidRPr="005523BD" w:rsidRDefault="005523BD" w:rsidP="005523BD"/>
    <w:p w:rsidR="005523BD" w:rsidRPr="005523BD" w:rsidRDefault="005523BD" w:rsidP="005523BD">
      <w:r w:rsidRPr="005523BD">
        <w:t>г. _______________</w:t>
      </w:r>
      <w:r w:rsidRPr="005523BD">
        <w:tab/>
        <w:t>«____» ______________ 2017 г.</w:t>
      </w:r>
    </w:p>
    <w:p w:rsidR="005523BD" w:rsidRPr="005523BD" w:rsidRDefault="005523BD" w:rsidP="005523BD"/>
    <w:p w:rsidR="005523BD" w:rsidRPr="005523BD" w:rsidRDefault="005523BD" w:rsidP="005523BD"/>
    <w:p w:rsidR="005523BD" w:rsidRPr="005523BD" w:rsidRDefault="005523BD" w:rsidP="005523BD"/>
    <w:p w:rsidR="005523BD" w:rsidRPr="005523BD" w:rsidRDefault="005523BD" w:rsidP="005523BD">
      <w:r w:rsidRPr="005523BD">
        <w:t>Гр. ________________________________________________, паспорт: серия ________, № ________, выданный ________________________, проживающий по адресу: ________________________________________________, именуемый в дальнейшем «Принципал», с одной стороны, и ________________________________________________ в лице ________________________________________________, действующего на основании ________________________________________________, именуемый в дальнейшем «Агентство», с другой стороны, именуемые в дальнейшем «Стороны», заключили настоящий договор, в дальнейшем «Договор», о нижеследующем:</w:t>
      </w:r>
    </w:p>
    <w:p w:rsidR="005523BD" w:rsidRPr="005523BD" w:rsidRDefault="005523BD" w:rsidP="005523BD">
      <w:r w:rsidRPr="005523BD">
        <w:t>1. ПРЕДМЕТ ДОГОВОРА</w:t>
      </w:r>
    </w:p>
    <w:p w:rsidR="005523BD" w:rsidRPr="005523BD" w:rsidRDefault="005523BD" w:rsidP="005523BD">
      <w:r w:rsidRPr="005523BD">
        <w:t xml:space="preserve">1.1. Агентство берет на себя обязательство в течение срока действия настоящего договора подбирать кандидатов на найм указанной квартиры, отвечающих следующим требованиям Принципала: </w:t>
      </w:r>
    </w:p>
    <w:p w:rsidR="005523BD" w:rsidRPr="005523BD" w:rsidRDefault="005523BD" w:rsidP="005523BD">
      <w:r w:rsidRPr="005523BD">
        <w:t></w:t>
      </w:r>
      <w:r w:rsidRPr="005523BD">
        <w:t>минимальный срок найма: ________ месяцев;</w:t>
      </w:r>
    </w:p>
    <w:p w:rsidR="005523BD" w:rsidRPr="005523BD" w:rsidRDefault="005523BD" w:rsidP="005523BD">
      <w:r w:rsidRPr="005523BD">
        <w:t></w:t>
      </w:r>
      <w:r w:rsidRPr="005523BD">
        <w:t>максимальный срок найма: ________ месяцев;</w:t>
      </w:r>
    </w:p>
    <w:p w:rsidR="005523BD" w:rsidRPr="005523BD" w:rsidRDefault="005523BD" w:rsidP="005523BD">
      <w:r w:rsidRPr="005523BD">
        <w:t></w:t>
      </w:r>
      <w:r w:rsidRPr="005523BD">
        <w:t>размер платы за жилое помещение в месяц ________ рублей;</w:t>
      </w:r>
    </w:p>
    <w:p w:rsidR="005523BD" w:rsidRPr="005523BD" w:rsidRDefault="005523BD" w:rsidP="005523BD">
      <w:r w:rsidRPr="005523BD">
        <w:t></w:t>
      </w:r>
      <w:r w:rsidRPr="005523BD">
        <w:t>порядок оплаты: за ________ мес. вперед, далее ________________________;</w:t>
      </w:r>
    </w:p>
    <w:p w:rsidR="005523BD" w:rsidRPr="005523BD" w:rsidRDefault="005523BD" w:rsidP="005523BD">
      <w:r w:rsidRPr="005523BD">
        <w:t></w:t>
      </w:r>
      <w:r w:rsidRPr="005523BD">
        <w:t>оплата электроэнергии будет производиться: ________________________;</w:t>
      </w:r>
    </w:p>
    <w:p w:rsidR="005523BD" w:rsidRPr="005523BD" w:rsidRDefault="005523BD" w:rsidP="005523BD">
      <w:r w:rsidRPr="005523BD">
        <w:t></w:t>
      </w:r>
      <w:r w:rsidRPr="005523BD">
        <w:t>остальные платежи будут производиться: ________________________;</w:t>
      </w:r>
    </w:p>
    <w:p w:rsidR="005523BD" w:rsidRPr="005523BD" w:rsidRDefault="005523BD" w:rsidP="005523BD">
      <w:r w:rsidRPr="005523BD">
        <w:t></w:t>
      </w:r>
      <w:r w:rsidRPr="005523BD">
        <w:t>количество человек, имеющих право на проживание в квартире: ________;</w:t>
      </w:r>
    </w:p>
    <w:p w:rsidR="005523BD" w:rsidRPr="005523BD" w:rsidRDefault="005523BD" w:rsidP="005523BD">
      <w:r w:rsidRPr="005523BD">
        <w:t></w:t>
      </w:r>
      <w:r w:rsidRPr="005523BD">
        <w:t>возможность проживания детей: ________;</w:t>
      </w:r>
    </w:p>
    <w:p w:rsidR="005523BD" w:rsidRPr="005523BD" w:rsidRDefault="005523BD" w:rsidP="005523BD">
      <w:r w:rsidRPr="005523BD">
        <w:t></w:t>
      </w:r>
      <w:r w:rsidRPr="005523BD">
        <w:t>возможность проживания животных: ________;</w:t>
      </w:r>
    </w:p>
    <w:p w:rsidR="005523BD" w:rsidRPr="005523BD" w:rsidRDefault="005523BD" w:rsidP="005523BD">
      <w:r w:rsidRPr="005523BD">
        <w:t>1.2. Для обеспечения возможности демонстрации квартиры Агентством потенциальным кандидатам на найм Принципал передает Агентству ключи от указанной квартиры, в количестве ________ штук.</w:t>
      </w:r>
    </w:p>
    <w:p w:rsidR="005523BD" w:rsidRPr="005523BD" w:rsidRDefault="005523BD" w:rsidP="005523BD">
      <w:r w:rsidRPr="005523BD">
        <w:t>1.3. Принципал доверяет Агентству заключение договора найма указанной квартиры с правом подписи договора от имени Принципала как Наймодателя, получение первой платы за проживание с последующей передачей ее и одного экземпляра договора с Нанимателем Принципалу. Последующее получение платы за жилое помещение от Нанимателя Принципалом производится через Агентство.</w:t>
      </w:r>
    </w:p>
    <w:p w:rsidR="005523BD" w:rsidRPr="005523BD" w:rsidRDefault="005523BD" w:rsidP="005523BD">
      <w:r w:rsidRPr="005523BD">
        <w:t>1.4. Плата за жилое помещение передается Принципалу с момента заключения договора найма и вселения Нанимателя. В период подбора кандидатов на найм указанной квартиры Агентство плату за жилое помещение не производит.</w:t>
      </w:r>
    </w:p>
    <w:p w:rsidR="005523BD" w:rsidRPr="005523BD" w:rsidRDefault="005523BD" w:rsidP="005523BD">
      <w:r w:rsidRPr="005523BD">
        <w:lastRenderedPageBreak/>
        <w:t>1.5. Пункт 1.3 настоящего договора не ущемляет прав Принципала как Владельца указанной квартиры и не освобождает его от обязанностей по договору найма, подписанному Агентством от его имени.</w:t>
      </w:r>
    </w:p>
    <w:p w:rsidR="005523BD" w:rsidRPr="005523BD" w:rsidRDefault="005523BD" w:rsidP="005523BD">
      <w:r w:rsidRPr="005523BD">
        <w:t>1.6. Настоящий договор является возмездным. Вознаграждением Агентства является сумма, получаемая им от нанимателя в качестве комиссионных при каждом заключении договора найма по указанной квартире.</w:t>
      </w:r>
    </w:p>
    <w:p w:rsidR="005523BD" w:rsidRPr="005523BD" w:rsidRDefault="005523BD" w:rsidP="005523BD">
      <w:r w:rsidRPr="005523BD">
        <w:t>2. ВЗАИМНЫЕ ПРАВА И ОБЯЗАННОСТИ</w:t>
      </w:r>
    </w:p>
    <w:p w:rsidR="005523BD" w:rsidRPr="005523BD" w:rsidRDefault="005523BD" w:rsidP="005523BD">
      <w:r w:rsidRPr="005523BD">
        <w:t>2.1. Право Принципала на указанную квартиру подтверждается ________________________________________________.</w:t>
      </w:r>
    </w:p>
    <w:p w:rsidR="005523BD" w:rsidRPr="005523BD" w:rsidRDefault="005523BD" w:rsidP="005523BD">
      <w:r w:rsidRPr="005523BD">
        <w:t>2.2. Принципал гарантирует, что в течение срока действия настоящего договора другие собственники квартиры и члены их семей, имеющие право пользования квартирой, обязуются соблюдать условия настоящего договора и не использовать указанную квартиру для личного проживания.</w:t>
      </w:r>
    </w:p>
    <w:p w:rsidR="005523BD" w:rsidRPr="005523BD" w:rsidRDefault="005523BD" w:rsidP="005523BD">
      <w:r w:rsidRPr="005523BD">
        <w:t>2.3. Принципал гарантирует, что его права на указанную квартиру не ограничены какими-либо обязательствами, не оспариваются третьими лицами в суде, квартира не заложена.</w:t>
      </w:r>
    </w:p>
    <w:p w:rsidR="005523BD" w:rsidRPr="005523BD" w:rsidRDefault="005523BD" w:rsidP="005523BD">
      <w:r w:rsidRPr="005523BD">
        <w:t>2.4. Принципал гарантирует, что предоставленная информация об указанной квартире является достоверной.</w:t>
      </w:r>
    </w:p>
    <w:p w:rsidR="005523BD" w:rsidRPr="005523BD" w:rsidRDefault="005523BD" w:rsidP="005523BD">
      <w:r w:rsidRPr="005523BD">
        <w:t>2.5. Принципал обязуется в течение всего срока действия настоящего договора сдавать указанную квартиру в найм только с помощью Агентства, предложенным Агентством кандидатам и на изложенных в настоящем договоре условиях, и не использовать ее для личного проживания.</w:t>
      </w:r>
    </w:p>
    <w:p w:rsidR="005523BD" w:rsidRPr="005523BD" w:rsidRDefault="005523BD" w:rsidP="005523BD">
      <w:r w:rsidRPr="005523BD">
        <w:t>2.6. Пункт 2.5 настоящего договора не ущемляет прав Принципала, (как Владельца указанной квартиры), соответствует требованиям ч.1 ст.1007 ГК РФ.</w:t>
      </w:r>
    </w:p>
    <w:p w:rsidR="005523BD" w:rsidRPr="005523BD" w:rsidRDefault="005523BD" w:rsidP="005523BD">
      <w:r w:rsidRPr="005523BD">
        <w:t>2.7. Во исполнение п.1.2 настоящего договора, Принципал обязуется в течение срока действия настоящего договора не менять замки от входных дверей указанной квартиры. В случае неизбежного ремонта (смены) замков, Принципал обязуется уведомить Агентство о предстоящем ремонте и передать ключи от новых замков предварительно, до момента их (замков) установки.</w:t>
      </w:r>
    </w:p>
    <w:p w:rsidR="005523BD" w:rsidRPr="005523BD" w:rsidRDefault="005523BD" w:rsidP="005523BD">
      <w:r w:rsidRPr="005523BD">
        <w:t>2.8. Агентство вправе привлекать для исполнения настоящего договора третьих лиц.</w:t>
      </w:r>
    </w:p>
    <w:p w:rsidR="005523BD" w:rsidRPr="005523BD" w:rsidRDefault="005523BD" w:rsidP="005523BD">
      <w:r w:rsidRPr="005523BD">
        <w:t>2.9. Агентство вправе внести изменения в условия, на которых может быть заключен договор найма, на основании согласования их с Принципалом путем телефонных переговоров. Согласованные условия должны быть указаны в договоре найма, который заключается между Нанимателем и Принципалом в лице Агентства.</w:t>
      </w:r>
    </w:p>
    <w:p w:rsidR="005523BD" w:rsidRPr="005523BD" w:rsidRDefault="005523BD" w:rsidP="005523BD">
      <w:r w:rsidRPr="005523BD">
        <w:t>2.10. В случае необходимости, в интересах и с целью исполнения условий договоров, заключенных в отношении указанной квартиры, агентство вправе сменить замки от указанной квартиры, при этом оно обязано передать новый комплект ключей Принципалу (Нанимателю) как только обстоятельства, вызвавшие указанные действия, прекратятся.</w:t>
      </w:r>
    </w:p>
    <w:p w:rsidR="005523BD" w:rsidRPr="005523BD" w:rsidRDefault="005523BD" w:rsidP="005523BD">
      <w:r w:rsidRPr="005523BD">
        <w:t>2.11. Агентство вправе отступить от требований Принципала, если по обстоятельствам дела это необходимо в интересах Принципала, а Агентство не могло предварительно запросить его об этом. Агентство обязано уведомить Принципала о допущенных отступлениях, как только уведомление станет возможным.</w:t>
      </w:r>
    </w:p>
    <w:p w:rsidR="005523BD" w:rsidRPr="005523BD" w:rsidRDefault="005523BD" w:rsidP="005523BD">
      <w:r w:rsidRPr="005523BD">
        <w:t>2.12. Агентство обязуется по желанию Принципала застраховать (ненужное вычеркнуть): отделку/имущество сдаваемой в найм квартиры.</w:t>
      </w:r>
    </w:p>
    <w:p w:rsidR="005523BD" w:rsidRPr="005523BD" w:rsidRDefault="005523BD" w:rsidP="005523BD">
      <w:r w:rsidRPr="005523BD">
        <w:t>2.13. Агентство обязуется обеспечить юридическую защиту интересов Принципала.</w:t>
      </w:r>
    </w:p>
    <w:p w:rsidR="005523BD" w:rsidRPr="005523BD" w:rsidRDefault="005523BD" w:rsidP="005523BD">
      <w:r w:rsidRPr="005523BD">
        <w:t>2.14. С целью эффективного сотрудничества и достижения цели настоящего договора, Принципал не возражает, а Агентство осуществляет рекламирование услуг Агентства по сдаче указанной квартиры всеми доступными способами.</w:t>
      </w:r>
    </w:p>
    <w:p w:rsidR="005523BD" w:rsidRPr="005523BD" w:rsidRDefault="005523BD" w:rsidP="005523BD">
      <w:r w:rsidRPr="005523BD">
        <w:t xml:space="preserve">2.15. Принципал обязан своевременно осуществлять контроль за исполнением договора найма со стороны Нанимателя. В случае неисполнения Нанимателем своих обязательств </w:t>
      </w:r>
      <w:r w:rsidRPr="005523BD">
        <w:lastRenderedPageBreak/>
        <w:t>по договору, Агентство по письменному заявлению Принципала предпринимает действия, предусмотренные законодательством РФ, направленные на соблюдение Нанимателем условий договора найма указанной квартиры.</w:t>
      </w:r>
    </w:p>
    <w:p w:rsidR="005523BD" w:rsidRPr="005523BD" w:rsidRDefault="005523BD" w:rsidP="005523BD">
      <w:r w:rsidRPr="005523BD">
        <w:t>3. ОТВЕТСТВЕННОСТЬ СТОРОН</w:t>
      </w:r>
    </w:p>
    <w:p w:rsidR="005523BD" w:rsidRPr="005523BD" w:rsidRDefault="005523BD" w:rsidP="005523BD">
      <w:r w:rsidRPr="005523BD">
        <w:t>3.1. В случае нарушения Принципалом п.1.2, п.2.2, п.2.5, п.2.7 настоящего договора, Принципал уплачивает Агентству неустойку в размере установленной настоящим договором месячной платы за жилое помещение.</w:t>
      </w:r>
    </w:p>
    <w:p w:rsidR="005523BD" w:rsidRPr="005523BD" w:rsidRDefault="005523BD" w:rsidP="005523BD">
      <w:r w:rsidRPr="005523BD">
        <w:t>3.2. В случае прекращения договора найма указанной квартиры, вследствие истечения его срока или досрочного расторжения или выезда (выселения), Нанимателя из указанной квартиры, Агентство обязуется в течение всего срока действия настоящего договора подбирать другого кандидата на найм квартиры, в соответствии с условиями ст.1 настоящего договора, и при этом дополнительного согласия Принципала не требуется.</w:t>
      </w:r>
    </w:p>
    <w:p w:rsidR="005523BD" w:rsidRPr="005523BD" w:rsidRDefault="005523BD" w:rsidP="005523BD">
      <w:r w:rsidRPr="005523BD">
        <w:t>3.3. В случае возникновения претензий Агентство материальной ответственности не несет.</w:t>
      </w:r>
    </w:p>
    <w:p w:rsidR="005523BD" w:rsidRPr="005523BD" w:rsidRDefault="005523BD" w:rsidP="005523BD">
      <w:r w:rsidRPr="005523BD">
        <w:t>4. СРОК ДЕЙСТВИЯ НАСТОЯЩЕГО ДОГОВОРА</w:t>
      </w:r>
    </w:p>
    <w:p w:rsidR="005523BD" w:rsidRPr="005523BD" w:rsidRDefault="005523BD" w:rsidP="005523BD">
      <w:r w:rsidRPr="005523BD">
        <w:t>4.1. Настоящий договор вступает в силу с момента его подписания сторонами и действует до «___» _____________ 2017 года.</w:t>
      </w:r>
    </w:p>
    <w:p w:rsidR="005523BD" w:rsidRPr="005523BD" w:rsidRDefault="005523BD" w:rsidP="005523BD">
      <w:r w:rsidRPr="005523BD">
        <w:t>4.2. Настоящий договор может быть расторгнут досрочно по предварительному, за ________ дней до момента расторжения, письменному соглашению сторон.</w:t>
      </w:r>
    </w:p>
    <w:p w:rsidR="005523BD" w:rsidRPr="005523BD" w:rsidRDefault="005523BD" w:rsidP="005523BD">
      <w:r w:rsidRPr="005523BD">
        <w:t>4.3. Настоящий договор может быть расторгнут досрочно в одностороннем порядке, при этом сторона – инициатор расторжения взамен исполнения условий настоящего договора выплачивает другой стороне отступное в размере установленной настоящим договором месячной платы за жилое помещение, немедленно после письменного уведомления.</w:t>
      </w:r>
    </w:p>
    <w:p w:rsidR="005523BD" w:rsidRPr="005523BD" w:rsidRDefault="005523BD" w:rsidP="005523BD">
      <w:r w:rsidRPr="005523BD">
        <w:t>4.4. Любые изменения и дополнения настоящего договора имеют силу только в случае, когда они составлены в письменной форме и подписаны сторонами, если иное не предусмотрено настоящим договором.</w:t>
      </w:r>
    </w:p>
    <w:p w:rsidR="005523BD" w:rsidRPr="005523BD" w:rsidRDefault="005523BD" w:rsidP="005523BD">
      <w:r w:rsidRPr="005523BD">
        <w:t>4.5. Неурегулированные настоящим договором вопросы, любые споры и разногласия, возникающие из настоящего договора, стороны будут решать в соответствии с нормами гл.52 ГК РФ, действующего законодательства.</w:t>
      </w:r>
    </w:p>
    <w:p w:rsidR="005523BD" w:rsidRPr="005523BD" w:rsidRDefault="005523BD" w:rsidP="005523BD">
      <w:r w:rsidRPr="005523BD">
        <w:t>4.6. Настоящий договор составлен в двух экземплярах, имеющих равную юридическую силу, по одному для каждой стороны.</w:t>
      </w:r>
    </w:p>
    <w:p w:rsidR="005523BD" w:rsidRPr="005523BD" w:rsidRDefault="005523BD" w:rsidP="005523BD">
      <w:r w:rsidRPr="005523BD">
        <w:t>5. АДРЕСА И РЕКВИЗИТЫ СТОРОН</w:t>
      </w:r>
    </w:p>
    <w:p w:rsidR="005523BD" w:rsidRPr="005523BD" w:rsidRDefault="005523BD" w:rsidP="005523BD"/>
    <w:tbl>
      <w:tblPr>
        <w:tblW w:w="0" w:type="auto"/>
        <w:tblBorders>
          <w:top w:val="single" w:sz="2" w:space="0" w:color="FFFFFF"/>
          <w:left w:val="single" w:sz="2" w:space="0" w:color="FFFFFF"/>
          <w:bottom w:val="single" w:sz="2" w:space="0" w:color="FFFFFF"/>
          <w:right w:val="single" w:sz="2" w:space="0" w:color="FFFFFF"/>
          <w:insideH w:val="single" w:sz="2" w:space="0" w:color="FFFFFF"/>
          <w:insideV w:val="single" w:sz="2" w:space="0" w:color="FFFFFF"/>
        </w:tblBorders>
        <w:tblCellMar>
          <w:left w:w="0" w:type="dxa"/>
          <w:right w:w="0" w:type="dxa"/>
        </w:tblCellMar>
        <w:tblLook w:val="04A0"/>
      </w:tblPr>
      <w:tblGrid>
        <w:gridCol w:w="4619"/>
        <w:gridCol w:w="4600"/>
      </w:tblGrid>
      <w:tr w:rsidR="005523BD" w:rsidRPr="005523BD" w:rsidTr="005523BD">
        <w:tc>
          <w:tcPr>
            <w:tcW w:w="50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hideMark/>
          </w:tcPr>
          <w:p w:rsidR="005523BD" w:rsidRPr="005523BD" w:rsidRDefault="005523BD" w:rsidP="005523BD">
            <w:pPr>
              <w:rPr>
                <w:rFonts w:eastAsia="Arial"/>
              </w:rPr>
            </w:pPr>
            <w:r w:rsidRPr="005523BD">
              <w:rPr>
                <w:rFonts w:eastAsia="Arial"/>
                <w:b/>
              </w:rPr>
              <w:t>Принципал</w:t>
            </w:r>
          </w:p>
          <w:p w:rsidR="005523BD" w:rsidRPr="005523BD" w:rsidRDefault="005523BD" w:rsidP="005523BD">
            <w:pPr>
              <w:rPr>
                <w:rFonts w:eastAsia="Arial"/>
              </w:rPr>
            </w:pPr>
            <w:r w:rsidRPr="005523BD">
              <w:rPr>
                <w:rFonts w:eastAsia="Arial"/>
              </w:rPr>
              <w:t>Регистрация:</w:t>
            </w:r>
          </w:p>
          <w:p w:rsidR="005523BD" w:rsidRPr="005523BD" w:rsidRDefault="005523BD" w:rsidP="005523BD">
            <w:pPr>
              <w:rPr>
                <w:rFonts w:eastAsia="Arial"/>
              </w:rPr>
            </w:pPr>
            <w:r w:rsidRPr="005523BD">
              <w:rPr>
                <w:rFonts w:eastAsia="Arial"/>
              </w:rPr>
              <w:t>Почтовый адрес:</w:t>
            </w:r>
          </w:p>
          <w:p w:rsidR="005523BD" w:rsidRPr="005523BD" w:rsidRDefault="005523BD" w:rsidP="005523BD">
            <w:pPr>
              <w:rPr>
                <w:rFonts w:eastAsia="Arial"/>
              </w:rPr>
            </w:pPr>
            <w:r w:rsidRPr="005523BD">
              <w:rPr>
                <w:rFonts w:eastAsia="Arial"/>
              </w:rPr>
              <w:t>Паспорт серия:</w:t>
            </w:r>
          </w:p>
          <w:p w:rsidR="005523BD" w:rsidRPr="005523BD" w:rsidRDefault="005523BD" w:rsidP="005523BD">
            <w:pPr>
              <w:rPr>
                <w:rFonts w:eastAsia="Arial"/>
              </w:rPr>
            </w:pPr>
            <w:r w:rsidRPr="005523BD">
              <w:rPr>
                <w:rFonts w:eastAsia="Arial"/>
              </w:rPr>
              <w:t>Номер:</w:t>
            </w:r>
          </w:p>
          <w:p w:rsidR="005523BD" w:rsidRPr="005523BD" w:rsidRDefault="005523BD" w:rsidP="005523BD">
            <w:pPr>
              <w:rPr>
                <w:rFonts w:eastAsia="Arial"/>
              </w:rPr>
            </w:pPr>
            <w:r w:rsidRPr="005523BD">
              <w:rPr>
                <w:rFonts w:eastAsia="Arial"/>
              </w:rPr>
              <w:t>Выдан:</w:t>
            </w:r>
          </w:p>
          <w:p w:rsidR="005523BD" w:rsidRPr="005523BD" w:rsidRDefault="005523BD" w:rsidP="005523BD">
            <w:pPr>
              <w:rPr>
                <w:rFonts w:eastAsia="Arial"/>
              </w:rPr>
            </w:pPr>
            <w:r w:rsidRPr="005523BD">
              <w:rPr>
                <w:rFonts w:eastAsia="Arial"/>
              </w:rPr>
              <w:t>Кем:</w:t>
            </w:r>
          </w:p>
          <w:p w:rsidR="005523BD" w:rsidRPr="005523BD" w:rsidRDefault="005523BD" w:rsidP="005523BD">
            <w:pPr>
              <w:rPr>
                <w:rFonts w:eastAsia="Arial"/>
              </w:rPr>
            </w:pPr>
            <w:r w:rsidRPr="005523BD">
              <w:rPr>
                <w:rFonts w:eastAsia="Arial"/>
              </w:rPr>
              <w:t>Телефон:</w:t>
            </w:r>
          </w:p>
        </w:tc>
        <w:tc>
          <w:tcPr>
            <w:tcW w:w="50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hideMark/>
          </w:tcPr>
          <w:p w:rsidR="005523BD" w:rsidRPr="005523BD" w:rsidRDefault="005523BD" w:rsidP="005523BD">
            <w:pPr>
              <w:rPr>
                <w:rFonts w:eastAsia="Arial"/>
              </w:rPr>
            </w:pPr>
            <w:r w:rsidRPr="005523BD">
              <w:rPr>
                <w:rFonts w:eastAsia="Arial"/>
                <w:b/>
              </w:rPr>
              <w:t>Агентство</w:t>
            </w:r>
          </w:p>
          <w:p w:rsidR="005523BD" w:rsidRPr="005523BD" w:rsidRDefault="005523BD" w:rsidP="005523BD">
            <w:pPr>
              <w:rPr>
                <w:rFonts w:eastAsia="Arial"/>
              </w:rPr>
            </w:pPr>
            <w:r w:rsidRPr="005523BD">
              <w:rPr>
                <w:rFonts w:eastAsia="Arial"/>
              </w:rPr>
              <w:t>Юр. адрес:</w:t>
            </w:r>
          </w:p>
          <w:p w:rsidR="005523BD" w:rsidRPr="005523BD" w:rsidRDefault="005523BD" w:rsidP="005523BD">
            <w:pPr>
              <w:rPr>
                <w:rFonts w:eastAsia="Arial"/>
              </w:rPr>
            </w:pPr>
            <w:r w:rsidRPr="005523BD">
              <w:rPr>
                <w:rFonts w:eastAsia="Arial"/>
              </w:rPr>
              <w:t>Почтовый адрес:</w:t>
            </w:r>
          </w:p>
          <w:p w:rsidR="005523BD" w:rsidRPr="005523BD" w:rsidRDefault="005523BD" w:rsidP="005523BD">
            <w:pPr>
              <w:rPr>
                <w:rFonts w:eastAsia="Arial"/>
              </w:rPr>
            </w:pPr>
            <w:r w:rsidRPr="005523BD">
              <w:rPr>
                <w:rFonts w:eastAsia="Arial"/>
              </w:rPr>
              <w:t>ИНН:</w:t>
            </w:r>
          </w:p>
          <w:p w:rsidR="005523BD" w:rsidRPr="005523BD" w:rsidRDefault="005523BD" w:rsidP="005523BD">
            <w:pPr>
              <w:rPr>
                <w:rFonts w:eastAsia="Arial"/>
              </w:rPr>
            </w:pPr>
            <w:r w:rsidRPr="005523BD">
              <w:rPr>
                <w:rFonts w:eastAsia="Arial"/>
              </w:rPr>
              <w:t>КПП:</w:t>
            </w:r>
          </w:p>
          <w:p w:rsidR="005523BD" w:rsidRPr="005523BD" w:rsidRDefault="005523BD" w:rsidP="005523BD">
            <w:pPr>
              <w:rPr>
                <w:rFonts w:eastAsia="Arial"/>
              </w:rPr>
            </w:pPr>
            <w:r w:rsidRPr="005523BD">
              <w:rPr>
                <w:rFonts w:eastAsia="Arial"/>
              </w:rPr>
              <w:t>Банк:</w:t>
            </w:r>
          </w:p>
          <w:p w:rsidR="005523BD" w:rsidRPr="005523BD" w:rsidRDefault="005523BD" w:rsidP="005523BD">
            <w:pPr>
              <w:rPr>
                <w:rFonts w:eastAsia="Arial"/>
              </w:rPr>
            </w:pPr>
            <w:r w:rsidRPr="005523BD">
              <w:rPr>
                <w:rFonts w:eastAsia="Arial"/>
              </w:rPr>
              <w:t>Рас./счёт:</w:t>
            </w:r>
          </w:p>
          <w:p w:rsidR="005523BD" w:rsidRPr="005523BD" w:rsidRDefault="005523BD" w:rsidP="005523BD">
            <w:pPr>
              <w:rPr>
                <w:rFonts w:eastAsia="Arial"/>
              </w:rPr>
            </w:pPr>
            <w:r w:rsidRPr="005523BD">
              <w:rPr>
                <w:rFonts w:eastAsia="Arial"/>
              </w:rPr>
              <w:t>Корр./счёт:</w:t>
            </w:r>
          </w:p>
          <w:p w:rsidR="005523BD" w:rsidRPr="005523BD" w:rsidRDefault="005523BD" w:rsidP="005523BD">
            <w:pPr>
              <w:rPr>
                <w:rFonts w:eastAsia="Arial"/>
              </w:rPr>
            </w:pPr>
            <w:r w:rsidRPr="005523BD">
              <w:rPr>
                <w:rFonts w:eastAsia="Arial"/>
              </w:rPr>
              <w:t>БИК:</w:t>
            </w:r>
          </w:p>
        </w:tc>
      </w:tr>
    </w:tbl>
    <w:p w:rsidR="005523BD" w:rsidRPr="005523BD" w:rsidRDefault="005523BD" w:rsidP="005523BD"/>
    <w:p w:rsidR="005523BD" w:rsidRPr="005523BD" w:rsidRDefault="005523BD" w:rsidP="005523BD">
      <w:r w:rsidRPr="005523BD">
        <w:t>6. ПОДПИСИ СТОРОН</w:t>
      </w:r>
    </w:p>
    <w:p w:rsidR="005523BD" w:rsidRPr="005523BD" w:rsidRDefault="005523BD" w:rsidP="005523BD"/>
    <w:p w:rsidR="005523BD" w:rsidRPr="005523BD" w:rsidRDefault="005523BD" w:rsidP="005523BD">
      <w:r w:rsidRPr="005523BD">
        <w:t>Принципал _______________</w:t>
      </w:r>
      <w:r w:rsidRPr="005523BD">
        <w:tab/>
        <w:t>Агентство _______________</w:t>
      </w:r>
    </w:p>
    <w:p w:rsidR="008D0955" w:rsidRPr="005523BD" w:rsidRDefault="008D0955" w:rsidP="005523BD"/>
    <w:sectPr w:rsidR="008D0955" w:rsidRPr="005523BD" w:rsidSect="00D61A87">
      <w:headerReference w:type="default" r:id="rId7"/>
      <w:footerReference w:type="default" r:id="rId8"/>
      <w:pgSz w:w="11906" w:h="16838"/>
      <w:pgMar w:top="1418" w:right="992" w:bottom="1134" w:left="1701" w:header="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3FF3" w:rsidRDefault="00453FF3">
      <w:r>
        <w:separator/>
      </w:r>
    </w:p>
  </w:endnote>
  <w:endnote w:type="continuationSeparator" w:id="1">
    <w:p w:rsidR="00453FF3" w:rsidRDefault="00453F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82289D" w:rsidRDefault="00D61A87" w:rsidP="0082289D">
    <w:pPr>
      <w:pStyle w:val="ac"/>
      <w:jc w:val="right"/>
      <w:rPr>
        <w:rFonts w:ascii="Arial" w:hAnsi="Arial" w:cs="Arial"/>
        <w:sz w:val="22"/>
        <w:szCs w:val="20"/>
        <w:lang w:val="en-US"/>
      </w:rPr>
    </w:pPr>
    <w:r w:rsidRPr="00D61A87">
      <w:rPr>
        <w:rFonts w:ascii="Arial" w:hAnsi="Arial" w:cs="Arial"/>
        <w:sz w:val="22"/>
        <w:szCs w:val="20"/>
      </w:rPr>
      <w:t xml:space="preserve">Источник: </w:t>
    </w:r>
    <w:hyperlink r:id="rId1" w:history="1">
      <w:r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8D0955" w:rsidRDefault="008D0955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3FF3" w:rsidRDefault="00453FF3">
      <w:r>
        <w:separator/>
      </w:r>
    </w:p>
  </w:footnote>
  <w:footnote w:type="continuationSeparator" w:id="1">
    <w:p w:rsidR="00453FF3" w:rsidRDefault="00453FF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2B45B7" w:rsidRDefault="002B45B7" w:rsidP="00097592">
    <w:pPr>
      <w:pStyle w:val="ac"/>
      <w:jc w:val="right"/>
      <w:rPr>
        <w:rFonts w:ascii="Arial" w:hAnsi="Arial" w:cs="Arial"/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0</wp:posOffset>
          </wp:positionV>
          <wp:extent cx="689610" cy="741680"/>
          <wp:effectExtent l="0" t="0" r="0" b="1270"/>
          <wp:wrapThrough wrapText="bothSides">
            <wp:wrapPolygon edited="0">
              <wp:start x="0" y="0"/>
              <wp:lineTo x="0" y="21082"/>
              <wp:lineTo x="20884" y="21082"/>
              <wp:lineTo x="20884" y="0"/>
              <wp:lineTo x="0" y="0"/>
            </wp:wrapPolygon>
          </wp:wrapThrough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7I7c7q9QnCQ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961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1242</wp:posOffset>
          </wp:positionH>
          <wp:positionV relativeFrom="paragraph">
            <wp:posOffset>1</wp:posOffset>
          </wp:positionV>
          <wp:extent cx="691764" cy="706126"/>
          <wp:effectExtent l="0" t="0" r="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!!!!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693" cy="70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 w:rsidRPr="00D61A87">
      <w:rPr>
        <w:rFonts w:ascii="Arial" w:hAnsi="Arial" w:cs="Arial"/>
        <w:sz w:val="22"/>
        <w:szCs w:val="20"/>
      </w:rPr>
      <w:t xml:space="preserve">Источник: </w:t>
    </w:r>
    <w:hyperlink r:id="rId3" w:history="1">
      <w:r w:rsidR="00D61A87"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984F0A" w:rsidRPr="00D61A87" w:rsidRDefault="00984F0A" w:rsidP="00984F0A">
    <w:pPr>
      <w:pStyle w:val="ac"/>
      <w:tabs>
        <w:tab w:val="clear" w:pos="4677"/>
        <w:tab w:val="clear" w:pos="9355"/>
        <w:tab w:val="left" w:pos="2667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ttachedTemplate r:id="rId1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5523BD"/>
    <w:rsid w:val="00097592"/>
    <w:rsid w:val="00104CD3"/>
    <w:rsid w:val="00222A16"/>
    <w:rsid w:val="002B0ECE"/>
    <w:rsid w:val="002B45B7"/>
    <w:rsid w:val="00401D42"/>
    <w:rsid w:val="00453FF3"/>
    <w:rsid w:val="005523BD"/>
    <w:rsid w:val="006E4730"/>
    <w:rsid w:val="00817059"/>
    <w:rsid w:val="0082289D"/>
    <w:rsid w:val="008D0955"/>
    <w:rsid w:val="008E2F00"/>
    <w:rsid w:val="00984F0A"/>
    <w:rsid w:val="00AE4F9E"/>
    <w:rsid w:val="00B664D6"/>
    <w:rsid w:val="00B7136F"/>
    <w:rsid w:val="00BF6E6C"/>
    <w:rsid w:val="00D61A87"/>
    <w:rsid w:val="00E060D7"/>
    <w:rsid w:val="00EC5E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rsid w:val="00222A16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222A16"/>
    <w:pPr>
      <w:spacing w:after="140" w:line="288" w:lineRule="auto"/>
    </w:pPr>
  </w:style>
  <w:style w:type="paragraph" w:styleId="a8">
    <w:name w:val="List"/>
    <w:basedOn w:val="a7"/>
    <w:rsid w:val="00222A16"/>
    <w:rPr>
      <w:rFonts w:cs="Mangal"/>
    </w:rPr>
  </w:style>
  <w:style w:type="paragraph" w:styleId="a9">
    <w:name w:val="caption"/>
    <w:basedOn w:val="a"/>
    <w:qFormat/>
    <w:rsid w:val="00222A16"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rsid w:val="00222A16"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4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an-rakurs.ru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an-rakurs.ru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1;&#1086;&#1083;&#1080;&#1090;&#1072;\Desktop\&#1096;&#1072;&#1073;&#1083;&#1086;&#1085;%20&#1076;&#1086;&#1082;&#1091;&#1084;&#1077;&#1085;&#1090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B4A12D-D25B-4686-BE77-9B3D6D7D33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документа.dotx</Template>
  <TotalTime>3</TotalTime>
  <Pages>3</Pages>
  <Words>1190</Words>
  <Characters>6785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Лолита</dc:creator>
  <cp:lastModifiedBy>Админ</cp:lastModifiedBy>
  <cp:revision>3</cp:revision>
  <dcterms:created xsi:type="dcterms:W3CDTF">2018-10-03T20:52:00Z</dcterms:created>
  <dcterms:modified xsi:type="dcterms:W3CDTF">2018-10-11T17:21:00Z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