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E10E9A" w:rsidRDefault="00D61A87" w:rsidP="00E10E9A">
      <w:pPr>
        <w:tabs>
          <w:tab w:val="left" w:pos="1290"/>
        </w:tabs>
      </w:pPr>
      <w:r w:rsidRPr="00E10E9A">
        <w:tab/>
      </w:r>
    </w:p>
    <w:p w:rsidR="002B0ECE" w:rsidRPr="00E10E9A" w:rsidRDefault="002B0ECE" w:rsidP="00E10E9A">
      <w:pPr>
        <w:jc w:val="right"/>
        <w:rPr>
          <w:i/>
        </w:rPr>
      </w:pPr>
    </w:p>
    <w:p w:rsidR="002B0ECE" w:rsidRPr="00E10E9A" w:rsidRDefault="002B0ECE" w:rsidP="00E10E9A">
      <w:pPr>
        <w:spacing w:line="276" w:lineRule="auto"/>
        <w:ind w:right="-142"/>
        <w:rPr>
          <w:b/>
        </w:rPr>
      </w:pPr>
    </w:p>
    <w:p w:rsidR="00AE4F9E" w:rsidRPr="00E10E9A" w:rsidRDefault="00AE4F9E" w:rsidP="00E10E9A">
      <w:pPr>
        <w:spacing w:line="276" w:lineRule="auto"/>
        <w:ind w:right="-142"/>
        <w:jc w:val="center"/>
        <w:rPr>
          <w:b/>
        </w:rPr>
      </w:pPr>
    </w:p>
    <w:p w:rsidR="00AE4F9E" w:rsidRPr="00E10E9A" w:rsidRDefault="00AE4F9E" w:rsidP="00E10E9A">
      <w:pPr>
        <w:spacing w:line="276" w:lineRule="auto"/>
        <w:ind w:right="-142"/>
        <w:jc w:val="center"/>
        <w:rPr>
          <w:b/>
        </w:rPr>
      </w:pPr>
    </w:p>
    <w:p w:rsidR="00AE4F9E" w:rsidRPr="00E10E9A" w:rsidRDefault="00AE4F9E" w:rsidP="00E10E9A">
      <w:pPr>
        <w:spacing w:line="276" w:lineRule="auto"/>
        <w:ind w:right="-142"/>
        <w:jc w:val="center"/>
        <w:rPr>
          <w:b/>
        </w:rPr>
      </w:pPr>
    </w:p>
    <w:p w:rsidR="00AE4F9E" w:rsidRPr="00E10E9A" w:rsidRDefault="00AE4F9E" w:rsidP="00E10E9A">
      <w:pPr>
        <w:spacing w:line="276" w:lineRule="auto"/>
        <w:jc w:val="center"/>
        <w:rPr>
          <w:b/>
        </w:rPr>
      </w:pPr>
    </w:p>
    <w:p w:rsidR="00AE4F9E" w:rsidRPr="00E10E9A" w:rsidRDefault="00AE4F9E" w:rsidP="00E10E9A">
      <w:pPr>
        <w:spacing w:line="276" w:lineRule="auto"/>
        <w:jc w:val="center"/>
        <w:rPr>
          <w:b/>
        </w:rPr>
      </w:pPr>
      <w:bookmarkStart w:id="0" w:name="_GoBack"/>
      <w:bookmarkEnd w:id="0"/>
    </w:p>
    <w:p w:rsidR="00E10E9A" w:rsidRPr="00E10E9A" w:rsidRDefault="00E10E9A" w:rsidP="00E10E9A">
      <w:pPr>
        <w:jc w:val="center"/>
        <w:rPr>
          <w:b/>
          <w:sz w:val="28"/>
          <w:szCs w:val="28"/>
        </w:rPr>
      </w:pPr>
      <w:r w:rsidRPr="00E10E9A">
        <w:rPr>
          <w:b/>
          <w:sz w:val="28"/>
          <w:szCs w:val="28"/>
        </w:rPr>
        <w:t>Договор аренды квартиры</w:t>
      </w:r>
    </w:p>
    <w:p w:rsidR="00E10E9A" w:rsidRPr="00E10E9A" w:rsidRDefault="00E10E9A" w:rsidP="00E10E9A">
      <w:pPr>
        <w:jc w:val="center"/>
      </w:pPr>
    </w:p>
    <w:p w:rsidR="00E10E9A" w:rsidRPr="00E10E9A" w:rsidRDefault="00E10E9A" w:rsidP="00E10E9A">
      <w:pPr>
        <w:jc w:val="right"/>
      </w:pPr>
      <w:r w:rsidRPr="00E10E9A">
        <w:t>г. _______________</w:t>
      </w:r>
      <w:r w:rsidRPr="00E10E9A">
        <w:tab/>
        <w:t>«____» ______________ 2016 г.</w:t>
      </w:r>
    </w:p>
    <w:p w:rsidR="00E10E9A" w:rsidRPr="00E10E9A" w:rsidRDefault="00E10E9A" w:rsidP="00E10E9A"/>
    <w:p w:rsidR="00E10E9A" w:rsidRPr="00E10E9A" w:rsidRDefault="00E10E9A" w:rsidP="00E10E9A"/>
    <w:p w:rsidR="00E10E9A" w:rsidRPr="00E10E9A" w:rsidRDefault="00E10E9A" w:rsidP="00E10E9A"/>
    <w:p w:rsidR="00E10E9A" w:rsidRPr="00E10E9A" w:rsidRDefault="00E10E9A" w:rsidP="00E10E9A">
      <w:r w:rsidRPr="00E10E9A">
        <w:t xml:space="preserve">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«Арендодатель», с одной стороны, и 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«Арендатор», с другой стороны, именуемые в дальнейшем «Стороны», заключили настоящий договор, в дальнейшем «Договор», о нижеследующем: </w:t>
      </w:r>
    </w:p>
    <w:p w:rsidR="00E10E9A" w:rsidRPr="00E10E9A" w:rsidRDefault="00E10E9A" w:rsidP="00E10E9A">
      <w:r w:rsidRPr="00E10E9A">
        <w:t>1. Арендодатель сдал в аренду Арендатору принадлежащую ему по праву собственности на основании справки ЖСК (или: регистрационного удостоверения, выданного Бюро технической инвентаризации ________________________________________________ района ________________________ от «___» _____________ 2016) квартиру, находящуюся по адресу: ________________________________________________. Квартира площадью ________ кв.м, состоящая из ________ комнат(ы) жилой площадью ________ кв.м.</w:t>
      </w:r>
    </w:p>
    <w:p w:rsidR="00E10E9A" w:rsidRPr="00E10E9A" w:rsidRDefault="00E10E9A" w:rsidP="00E10E9A">
      <w:r w:rsidRPr="00E10E9A">
        <w:t>2. Квартира сдается в аренду сроком на ________ года с оплатой ежемесячно ________ рублей. Сумма договора составляет ________ рублей. Арендатор обязан вносить арендную плату на р/с № ________ или лично не позднее ________ числа каждого месяца, за предыдущий месяц.</w:t>
      </w:r>
    </w:p>
    <w:p w:rsidR="00E10E9A" w:rsidRPr="00E10E9A" w:rsidRDefault="00E10E9A" w:rsidP="00E10E9A">
      <w:r w:rsidRPr="00E10E9A">
        <w:t>3. Квартира сдается Арендатору для проживания, и ему запрещается использовать жилое помещение по другому назначению, а также сдавать в субаренду.</w:t>
      </w:r>
    </w:p>
    <w:p w:rsidR="00E10E9A" w:rsidRPr="00E10E9A" w:rsidRDefault="00E10E9A" w:rsidP="00E10E9A">
      <w:r w:rsidRPr="00E10E9A">
        <w:t>4. Арендатор обязан содержать квартиру в чистоте, оборудование в исправности и произвести за свой счет текущий ремонт.</w:t>
      </w:r>
    </w:p>
    <w:p w:rsidR="00E10E9A" w:rsidRPr="00E10E9A" w:rsidRDefault="00E10E9A" w:rsidP="00E10E9A">
      <w:r w:rsidRPr="00E10E9A">
        <w:t>5. Изменение условий договора или его расторжение может иметь место по соглашению сторон.</w:t>
      </w:r>
    </w:p>
    <w:p w:rsidR="00E10E9A" w:rsidRPr="00E10E9A" w:rsidRDefault="00E10E9A" w:rsidP="00E10E9A">
      <w:r w:rsidRPr="00E10E9A">
        <w:t>6. Арендодатель может потребовать изменения или расторжения договора, если Арендатор не произведет текущего ремонта, ухудшит состояние жилого помещения, не внесет арендную плату в течение срока, предусмотренного договором, будет использовать квартиру не по назначению.</w:t>
      </w:r>
    </w:p>
    <w:p w:rsidR="00E10E9A" w:rsidRPr="00E10E9A" w:rsidRDefault="00E10E9A" w:rsidP="00E10E9A">
      <w:r w:rsidRPr="00E10E9A">
        <w:t>7. Расходы по нотариальному удостоверению настоящего договора оплачивает Арендатор.</w:t>
      </w:r>
    </w:p>
    <w:p w:rsidR="00E10E9A" w:rsidRPr="00E10E9A" w:rsidRDefault="00E10E9A" w:rsidP="00E10E9A">
      <w:r w:rsidRPr="00E10E9A">
        <w:t>8. Договор составлен в ________ экземплярах, имеющих одинаковую юридическую силу. Неотъемлемым приложением к договору является список мебели и вещей, находящихся в арендуемой квартире.</w:t>
      </w:r>
    </w:p>
    <w:p w:rsidR="00E10E9A" w:rsidRPr="00E10E9A" w:rsidRDefault="00E10E9A" w:rsidP="00E10E9A"/>
    <w:p w:rsidR="00E10E9A" w:rsidRPr="00E10E9A" w:rsidRDefault="00E10E9A" w:rsidP="00E10E9A">
      <w:r w:rsidRPr="00E10E9A">
        <w:lastRenderedPageBreak/>
        <w:t>ПОДПИСИ СТОРОН</w:t>
      </w:r>
    </w:p>
    <w:p w:rsidR="00E10E9A" w:rsidRPr="00E10E9A" w:rsidRDefault="00E10E9A" w:rsidP="00E10E9A"/>
    <w:p w:rsidR="00E10E9A" w:rsidRPr="00E10E9A" w:rsidRDefault="00E10E9A" w:rsidP="00E10E9A">
      <w:r w:rsidRPr="00E10E9A">
        <w:t>Арендодатель _______________</w:t>
      </w:r>
      <w:r w:rsidRPr="00E10E9A">
        <w:tab/>
        <w:t>Арендатор _______________</w:t>
      </w:r>
    </w:p>
    <w:p w:rsidR="008D0955" w:rsidRPr="00E10E9A" w:rsidRDefault="008D0955" w:rsidP="00E10E9A"/>
    <w:sectPr w:rsidR="008D0955" w:rsidRPr="00E10E9A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38A1" w:rsidRDefault="009738A1">
      <w:r>
        <w:separator/>
      </w:r>
    </w:p>
  </w:endnote>
  <w:endnote w:type="continuationSeparator" w:id="1">
    <w:p w:rsidR="009738A1" w:rsidRDefault="009738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6FC" w:rsidRDefault="005E36FC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6FC" w:rsidRDefault="005E36FC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38A1" w:rsidRDefault="009738A1">
      <w:r>
        <w:separator/>
      </w:r>
    </w:p>
  </w:footnote>
  <w:footnote w:type="continuationSeparator" w:id="1">
    <w:p w:rsidR="009738A1" w:rsidRDefault="009738A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6FC" w:rsidRDefault="005E36FC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5E36FC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6FC" w:rsidRDefault="005E36FC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E10E9A"/>
    <w:rsid w:val="00104CD3"/>
    <w:rsid w:val="002B0ECE"/>
    <w:rsid w:val="002B45B7"/>
    <w:rsid w:val="00554F37"/>
    <w:rsid w:val="005E36FC"/>
    <w:rsid w:val="006E4730"/>
    <w:rsid w:val="0082289D"/>
    <w:rsid w:val="008D0955"/>
    <w:rsid w:val="008E2F00"/>
    <w:rsid w:val="009738A1"/>
    <w:rsid w:val="00984F0A"/>
    <w:rsid w:val="00AE4F9E"/>
    <w:rsid w:val="00B664D6"/>
    <w:rsid w:val="00B7136F"/>
    <w:rsid w:val="00BF6E6C"/>
    <w:rsid w:val="00C56F88"/>
    <w:rsid w:val="00D61A87"/>
    <w:rsid w:val="00E060D7"/>
    <w:rsid w:val="00E10E9A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554F3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554F37"/>
    <w:pPr>
      <w:spacing w:after="140" w:line="288" w:lineRule="auto"/>
    </w:pPr>
  </w:style>
  <w:style w:type="paragraph" w:styleId="a8">
    <w:name w:val="List"/>
    <w:basedOn w:val="a7"/>
    <w:rsid w:val="00554F37"/>
    <w:rPr>
      <w:rFonts w:cs="Mangal"/>
    </w:rPr>
  </w:style>
  <w:style w:type="paragraph" w:styleId="a9">
    <w:name w:val="caption"/>
    <w:basedOn w:val="a"/>
    <w:qFormat/>
    <w:rsid w:val="00554F37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554F37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45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68591C-C342-484F-9449-7E953FFEC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2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2018-10-11T18:37:00Z</dcterms:created>
  <dcterms:modified xsi:type="dcterms:W3CDTF">2018-10-11T18:37:00Z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