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B204E4" w:rsidRDefault="00D61A87" w:rsidP="00B204E4">
      <w:pPr>
        <w:tabs>
          <w:tab w:val="left" w:pos="1290"/>
        </w:tabs>
      </w:pPr>
      <w:r w:rsidRPr="00B204E4">
        <w:tab/>
      </w:r>
    </w:p>
    <w:p w:rsidR="002B0ECE" w:rsidRPr="00B204E4" w:rsidRDefault="002B0ECE" w:rsidP="00B204E4">
      <w:pPr>
        <w:jc w:val="right"/>
        <w:rPr>
          <w:i/>
        </w:rPr>
      </w:pPr>
    </w:p>
    <w:p w:rsidR="002B0ECE" w:rsidRPr="00B204E4" w:rsidRDefault="002B0ECE" w:rsidP="00B204E4">
      <w:pPr>
        <w:spacing w:line="276" w:lineRule="auto"/>
        <w:ind w:right="-142"/>
        <w:rPr>
          <w:b/>
        </w:rPr>
      </w:pPr>
    </w:p>
    <w:p w:rsidR="00AE4F9E" w:rsidRPr="00B204E4" w:rsidRDefault="00AE4F9E" w:rsidP="00B204E4">
      <w:pPr>
        <w:spacing w:line="276" w:lineRule="auto"/>
        <w:ind w:right="-142"/>
        <w:jc w:val="center"/>
        <w:rPr>
          <w:b/>
        </w:rPr>
      </w:pPr>
    </w:p>
    <w:p w:rsidR="00AE4F9E" w:rsidRPr="00B204E4" w:rsidRDefault="00AE4F9E" w:rsidP="00B204E4">
      <w:pPr>
        <w:spacing w:line="276" w:lineRule="auto"/>
        <w:ind w:right="-142"/>
        <w:jc w:val="center"/>
        <w:rPr>
          <w:b/>
        </w:rPr>
      </w:pPr>
    </w:p>
    <w:p w:rsidR="00AE4F9E" w:rsidRPr="00B204E4" w:rsidRDefault="00AE4F9E" w:rsidP="00B204E4">
      <w:pPr>
        <w:spacing w:line="276" w:lineRule="auto"/>
        <w:ind w:right="-142"/>
        <w:jc w:val="center"/>
        <w:rPr>
          <w:b/>
        </w:rPr>
      </w:pPr>
    </w:p>
    <w:p w:rsidR="00AE4F9E" w:rsidRPr="00B204E4" w:rsidRDefault="00AE4F9E" w:rsidP="00B204E4">
      <w:pPr>
        <w:spacing w:line="276" w:lineRule="auto"/>
        <w:jc w:val="center"/>
        <w:rPr>
          <w:b/>
        </w:rPr>
      </w:pPr>
    </w:p>
    <w:p w:rsidR="00AE4F9E" w:rsidRPr="00B204E4" w:rsidRDefault="00AE4F9E" w:rsidP="00B204E4">
      <w:pPr>
        <w:spacing w:line="276" w:lineRule="auto"/>
        <w:jc w:val="center"/>
        <w:rPr>
          <w:b/>
        </w:rPr>
      </w:pPr>
    </w:p>
    <w:p w:rsidR="00B204E4" w:rsidRPr="00B204E4" w:rsidRDefault="00B204E4" w:rsidP="00B204E4">
      <w:pPr>
        <w:jc w:val="center"/>
        <w:rPr>
          <w:b/>
          <w:sz w:val="28"/>
          <w:szCs w:val="28"/>
        </w:rPr>
      </w:pPr>
      <w:bookmarkStart w:id="0" w:name="_GoBack"/>
      <w:r w:rsidRPr="00B204E4">
        <w:rPr>
          <w:b/>
          <w:sz w:val="28"/>
          <w:szCs w:val="28"/>
        </w:rPr>
        <w:t>Договор аренды земельного участка для размещения летнего кафе</w:t>
      </w:r>
    </w:p>
    <w:bookmarkEnd w:id="0"/>
    <w:p w:rsidR="00B204E4" w:rsidRPr="00B204E4" w:rsidRDefault="00B204E4" w:rsidP="00B204E4"/>
    <w:p w:rsidR="00B204E4" w:rsidRPr="00B204E4" w:rsidRDefault="00B204E4" w:rsidP="00B204E4"/>
    <w:p w:rsidR="00B204E4" w:rsidRPr="00B204E4" w:rsidRDefault="00B204E4" w:rsidP="00B204E4">
      <w:pPr>
        <w:jc w:val="right"/>
      </w:pPr>
      <w:r w:rsidRPr="00B204E4">
        <w:t>г. _______________</w:t>
      </w:r>
      <w:r w:rsidRPr="00B204E4">
        <w:tab/>
        <w:t>«____» ______________ 2018 г.</w:t>
      </w:r>
    </w:p>
    <w:p w:rsidR="00B204E4" w:rsidRPr="00B204E4" w:rsidRDefault="00B204E4" w:rsidP="00B204E4"/>
    <w:p w:rsidR="00B204E4" w:rsidRPr="00B204E4" w:rsidRDefault="00B204E4" w:rsidP="00B204E4"/>
    <w:p w:rsidR="00B204E4" w:rsidRPr="00B204E4" w:rsidRDefault="00B204E4" w:rsidP="00B204E4"/>
    <w:p w:rsidR="00B204E4" w:rsidRPr="00B204E4" w:rsidRDefault="00B204E4" w:rsidP="00B204E4">
      <w:r w:rsidRPr="00B204E4">
        <w:t>________________________________________________ в лице ________________________________________________, действующего на основании ________________________________________________, именуемый в дальнейшем «Арендодатель», с одной стороны, и________________________________________________ в лице ________________________________________________, действующего на основании ________________________________________________, именуемый в дальнейшем «Арендатор», с другой стороны, именуемые в дальнейшем «Стороны», заключили настоящий договор, в дальнейшем «Договор», о нижеследующем:</w:t>
      </w:r>
    </w:p>
    <w:p w:rsidR="00B204E4" w:rsidRPr="00B204E4" w:rsidRDefault="00B204E4" w:rsidP="00B204E4">
      <w:r w:rsidRPr="00B204E4">
        <w:t>1. ПРЕДМЕТ ДОГОВОРА</w:t>
      </w:r>
    </w:p>
    <w:p w:rsidR="00B204E4" w:rsidRPr="00B204E4" w:rsidRDefault="00B204E4" w:rsidP="00B204E4">
      <w:r w:rsidRPr="00B204E4">
        <w:t>1.1. Арендодатель предоставляет, а Арендатор принимает в аренду земельный участок из категории земель населенных пунктов, находящийся по адресу: ________________________________________________ (далее Участок), для размещения летнего кафе в границах, указанных в плане Участка, площадью: ________ кв.м., Кадастровый квартал земельного участка: ________________________.</w:t>
      </w:r>
    </w:p>
    <w:p w:rsidR="00B204E4" w:rsidRPr="00B204E4" w:rsidRDefault="00B204E4" w:rsidP="00B204E4">
      <w:r w:rsidRPr="00B204E4">
        <w:t>1.2. Участок, указанный в п.1.1, используется Арендатором исключительно в соответствии с установленным для него разрешенным использованием.</w:t>
      </w:r>
    </w:p>
    <w:p w:rsidR="00B204E4" w:rsidRPr="00B204E4" w:rsidRDefault="00B204E4" w:rsidP="00B204E4">
      <w:r w:rsidRPr="00B204E4">
        <w:t>2. СРОК ДОГОВОРА</w:t>
      </w:r>
    </w:p>
    <w:p w:rsidR="00B204E4" w:rsidRPr="00B204E4" w:rsidRDefault="00B204E4" w:rsidP="00B204E4">
      <w:r w:rsidRPr="00B204E4">
        <w:t>2.1. Срок аренды Участка устанавливается с «___» _____________ 2018 года по «___» _____________ 2018 года.</w:t>
      </w:r>
    </w:p>
    <w:p w:rsidR="00B204E4" w:rsidRPr="00B204E4" w:rsidRDefault="00B204E4" w:rsidP="00B204E4">
      <w:r w:rsidRPr="00B204E4">
        <w:t>2.2. Договор, заключенный на срок менее чем один год, вступает в силу момента его подписания Сторонами.</w:t>
      </w:r>
    </w:p>
    <w:p w:rsidR="00B204E4" w:rsidRPr="00B204E4" w:rsidRDefault="00B204E4" w:rsidP="00B204E4">
      <w:r w:rsidRPr="00B204E4">
        <w:t>2.3. В соответствии с п.2 ст.425 ГК РФ, указанные в настоящем договоре условия применяются к отношениям, возникшим до подписания договора.</w:t>
      </w:r>
    </w:p>
    <w:p w:rsidR="00B204E4" w:rsidRPr="00B204E4" w:rsidRDefault="00B204E4" w:rsidP="00B204E4">
      <w:r w:rsidRPr="00B204E4">
        <w:t>3. РАЗМЕР И УСЛОВИЯ ВНЕСЕНИЯ АРЕНДНОЙ ПЛАТЫ</w:t>
      </w:r>
    </w:p>
    <w:p w:rsidR="00B204E4" w:rsidRPr="00B204E4" w:rsidRDefault="00B204E4" w:rsidP="00B204E4">
      <w:r w:rsidRPr="00B204E4">
        <w:t>3.1. Размер арендной платы за Участок составляет ________ рублей на период срока аренды.</w:t>
      </w:r>
    </w:p>
    <w:p w:rsidR="00B204E4" w:rsidRPr="00B204E4" w:rsidRDefault="00B204E4" w:rsidP="00B204E4">
      <w:r w:rsidRPr="00B204E4">
        <w:t>3.2. Арендная плата вносится Арендатором ежемесячно до десятого числа текущего месяца, но не позднее ________ дней до окончания срока действия договора аренды, с перечислением на следующие реквизиты ________________________________________________.</w:t>
      </w:r>
    </w:p>
    <w:p w:rsidR="00B204E4" w:rsidRPr="00B204E4" w:rsidRDefault="00B204E4" w:rsidP="00B204E4">
      <w:r w:rsidRPr="00B204E4">
        <w:t>4. ПРАВА И ОБЯЗАННОСТИ СТОРОН</w:t>
      </w:r>
    </w:p>
    <w:p w:rsidR="00B204E4" w:rsidRPr="00B204E4" w:rsidRDefault="00B204E4" w:rsidP="00B204E4">
      <w:r w:rsidRPr="00B204E4">
        <w:t>4.1. Арендодатель имеет право:</w:t>
      </w:r>
    </w:p>
    <w:p w:rsidR="00B204E4" w:rsidRPr="00B204E4" w:rsidRDefault="00B204E4" w:rsidP="00B204E4">
      <w:r w:rsidRPr="00B204E4">
        <w:lastRenderedPageBreak/>
        <w:t xml:space="preserve">4.1.1. Арендодатель имеет право на односторонний отказ от исполнения настоящего Договора и его расторжение во внесудебном порядке на основании п.3 ст.450 ГК РФ в следующих случаях: </w:t>
      </w:r>
    </w:p>
    <w:p w:rsidR="00B204E4" w:rsidRPr="00B204E4" w:rsidRDefault="00B204E4" w:rsidP="00B204E4">
      <w:r w:rsidRPr="00B204E4">
        <w:t></w:t>
      </w:r>
      <w:r w:rsidRPr="00B204E4">
        <w:t>невнесении Арендатором арендной платы более чем за ________ дней подряд или уплаты не в полном объеме в течение ________ месяцев подряд;</w:t>
      </w:r>
    </w:p>
    <w:p w:rsidR="00B204E4" w:rsidRPr="00B204E4" w:rsidRDefault="00B204E4" w:rsidP="00B204E4">
      <w:r w:rsidRPr="00B204E4">
        <w:t></w:t>
      </w:r>
      <w:r w:rsidRPr="00B204E4">
        <w:t>при использовании Арендатором Участка не в соответствии с видом разрешенного использования, указанным в п.1.1 настоящего Договора;</w:t>
      </w:r>
    </w:p>
    <w:p w:rsidR="00B204E4" w:rsidRPr="00B204E4" w:rsidRDefault="00B204E4" w:rsidP="00B204E4">
      <w:r w:rsidRPr="00B204E4">
        <w:t></w:t>
      </w:r>
      <w:r w:rsidRPr="00B204E4">
        <w:t>при использовании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нормативов);</w:t>
      </w:r>
    </w:p>
    <w:p w:rsidR="00B204E4" w:rsidRPr="00B204E4" w:rsidRDefault="00B204E4" w:rsidP="00B204E4">
      <w:r w:rsidRPr="00B204E4">
        <w:t></w:t>
      </w:r>
      <w:r w:rsidRPr="00B204E4">
        <w:t>при несоблюдении Арендатором законодательства Российской Федерации, регулирующего хозяйственную деятельность в водоохранной зоне и защитной прибрежной полосе;</w:t>
      </w:r>
    </w:p>
    <w:p w:rsidR="00B204E4" w:rsidRPr="00B204E4" w:rsidRDefault="00B204E4" w:rsidP="00B204E4">
      <w:r w:rsidRPr="00B204E4">
        <w:t></w:t>
      </w:r>
      <w:r w:rsidRPr="00B204E4">
        <w:t>совершении Арендатором умышленного земельного правонарушения, выразившегося в отравлении, загрязнении, порче или уничтожении плодородного слоя почвы вследствие нарушения правил обращения с удобрениями, стимуляторами роста растений, ядохимикатами и иными опасными химическими или биологическими веществами при их хранении, использовании и транспортировке, повлекших за собой причинение вреда здоровью человека или окружающей среде.</w:t>
      </w:r>
    </w:p>
    <w:p w:rsidR="00B204E4" w:rsidRPr="00B204E4" w:rsidRDefault="00B204E4" w:rsidP="00B204E4">
      <w:r w:rsidRPr="00B204E4">
        <w:t>4.1.2. Осуществлять контроль за разрешенным целевым использованием и охраной земельного участка, предоставленного в аренду, иметь беспрепятственный доступ на территорию арендуемого Участка с целью осуществления надзора за выполнением Арендатором условий настоящего Договора.</w:t>
      </w:r>
    </w:p>
    <w:p w:rsidR="00B204E4" w:rsidRPr="00B204E4" w:rsidRDefault="00B204E4" w:rsidP="00B204E4">
      <w:r w:rsidRPr="00B204E4">
        <w:t>4.2. Арендодатель обязан:</w:t>
      </w:r>
    </w:p>
    <w:p w:rsidR="00B204E4" w:rsidRPr="00B204E4" w:rsidRDefault="00B204E4" w:rsidP="00B204E4">
      <w:r w:rsidRPr="00B204E4">
        <w:t>4.2.1. Выполнять в полном объеме все условия договора.</w:t>
      </w:r>
    </w:p>
    <w:p w:rsidR="00B204E4" w:rsidRPr="00B204E4" w:rsidRDefault="00B204E4" w:rsidP="00B204E4">
      <w:r w:rsidRPr="00B204E4">
        <w:t xml:space="preserve">4.2.2. Передать Арендатору Участок по акту приема-передачи в срок ________ дней. </w:t>
      </w:r>
    </w:p>
    <w:p w:rsidR="00B204E4" w:rsidRPr="00B204E4" w:rsidRDefault="00B204E4" w:rsidP="00B204E4">
      <w:r w:rsidRPr="00B204E4">
        <w:t>4.3. Арендатор имеет право:</w:t>
      </w:r>
    </w:p>
    <w:p w:rsidR="00B204E4" w:rsidRPr="00B204E4" w:rsidRDefault="00B204E4" w:rsidP="00B204E4">
      <w:r w:rsidRPr="00B204E4">
        <w:t>4.3.1. Использовать Участок на условиях, установленных Договором.</w:t>
      </w:r>
    </w:p>
    <w:p w:rsidR="00B204E4" w:rsidRPr="00B204E4" w:rsidRDefault="00B204E4" w:rsidP="00B204E4">
      <w:r w:rsidRPr="00B204E4">
        <w:t>4.4. Арендатор обязан:</w:t>
      </w:r>
    </w:p>
    <w:p w:rsidR="00B204E4" w:rsidRPr="00B204E4" w:rsidRDefault="00B204E4" w:rsidP="00B204E4">
      <w:r w:rsidRPr="00B204E4">
        <w:t>4.4.1. Выполнять в полном объеме все условия настоящего Договора и требования действующего законодательства, предъявляемые к целевому использованию земельного участка.</w:t>
      </w:r>
    </w:p>
    <w:p w:rsidR="00B204E4" w:rsidRPr="00B204E4" w:rsidRDefault="00B204E4" w:rsidP="00B204E4">
      <w:r w:rsidRPr="00B204E4">
        <w:t>4.4.2. Использовать земельный участок в соответствии с целевым назначением и разрешенным использованием и условиями его предоставления способами, не наносящими вред окружающей среде, в том числе земле как природному объекту. При невозможности использования земельного участка по назначению без сноса или пересадки зеленых насаждений, произрастающих на арендуемом земельном участке, арендатор обязан получить разрешение на снос и (или) пересадку зеленых насаждений в Администрации города.</w:t>
      </w:r>
    </w:p>
    <w:p w:rsidR="00B204E4" w:rsidRPr="00B204E4" w:rsidRDefault="00B204E4" w:rsidP="00B204E4">
      <w:r w:rsidRPr="00B204E4">
        <w:t xml:space="preserve">4.4.3. Обеспечивать соблюдение законодательства Российской Федерации, регулирующего хозяйственную деятельность в водоохранной зоне и защитной прибрежной полосе. </w:t>
      </w:r>
    </w:p>
    <w:p w:rsidR="00B204E4" w:rsidRPr="00B204E4" w:rsidRDefault="00B204E4" w:rsidP="00B204E4">
      <w:r w:rsidRPr="00B204E4">
        <w:t>4.4.4. Уплачивать в срок, в размере и на условиях, установленных настоящим Договором, арендную плату.</w:t>
      </w:r>
    </w:p>
    <w:p w:rsidR="00B204E4" w:rsidRPr="00B204E4" w:rsidRDefault="00B204E4" w:rsidP="00B204E4">
      <w:r w:rsidRPr="00B204E4">
        <w:t>4.4.5. Обеспечить Арендодателю беспрепятственный доступ на земельный участок по его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B204E4" w:rsidRPr="00B204E4" w:rsidRDefault="00B204E4" w:rsidP="00B204E4">
      <w:r w:rsidRPr="00B204E4">
        <w:t>4.4.6. Компенсировать Арендодателю в полном объеме убытки, причиненные невыполнением, ненадлежащим выполнением взятых на себя обязательств по настоящему Договору.</w:t>
      </w:r>
    </w:p>
    <w:p w:rsidR="00B204E4" w:rsidRPr="00B204E4" w:rsidRDefault="00B204E4" w:rsidP="00B204E4">
      <w:r w:rsidRPr="00B204E4">
        <w:lastRenderedPageBreak/>
        <w:t>4.4.7. Не допускать действий, приводящих к ухудшению экологической обстановки на земельном участке и прилегающих к нему территориях, не допускать загрязнение, захламление, деградацию и ухудшение плодородия почв на земле, а также выполнять работы по благоустройству территории.</w:t>
      </w:r>
    </w:p>
    <w:p w:rsidR="00B204E4" w:rsidRPr="00B204E4" w:rsidRDefault="00B204E4" w:rsidP="00B204E4">
      <w:r w:rsidRPr="00B204E4">
        <w:t>4.4.8. Не осуществлять без соответствующей разрешительной документации на земельном участке работы, для проведения которых требуется решение (разрешение) соответствующих компетентных органов.</w:t>
      </w:r>
    </w:p>
    <w:p w:rsidR="00B204E4" w:rsidRPr="00B204E4" w:rsidRDefault="00B204E4" w:rsidP="00B204E4">
      <w:r w:rsidRPr="00B204E4">
        <w:t xml:space="preserve">4.4.9. Не нарушать права других землепользователей и природопользователей. </w:t>
      </w:r>
    </w:p>
    <w:p w:rsidR="00B204E4" w:rsidRPr="00B204E4" w:rsidRDefault="00B204E4" w:rsidP="00B204E4">
      <w:r w:rsidRPr="00B204E4">
        <w:t xml:space="preserve">4.4.10. Письменно в десятидневный срок с момента наступления соответствующих обстоятельств уведомить Арендодателя об изменении своего почтового адреса, об изменении своих реквизитов и о смене руководителя или доверенного лица. </w:t>
      </w:r>
    </w:p>
    <w:p w:rsidR="00B204E4" w:rsidRPr="00B204E4" w:rsidRDefault="00B204E4" w:rsidP="00B204E4">
      <w:r w:rsidRPr="00B204E4">
        <w:t>4.4.11. Соблюдать при использовании Участка требования градостроительных регламентов, экологических, санитарно-гигиенических, противопожарных и иных правил, нормативов.</w:t>
      </w:r>
    </w:p>
    <w:p w:rsidR="00B204E4" w:rsidRPr="00B204E4" w:rsidRDefault="00B204E4" w:rsidP="00B204E4">
      <w:r w:rsidRPr="00B204E4">
        <w:t>4.4.12. В течение ________ дней с момента заключения настоящего договора заключить договор на оказание услуги по вывозу твердых и жидких бытовых отходов.</w:t>
      </w:r>
    </w:p>
    <w:p w:rsidR="00B204E4" w:rsidRPr="00B204E4" w:rsidRDefault="00B204E4" w:rsidP="00B204E4">
      <w:r w:rsidRPr="00B204E4">
        <w:t>4.4.13. Сверить реквизиты счета с реквизитами, размещенными на официальном сайте ________________________, перед перечислением денежных средств ввиду возможного ежегодного изменения реквизитов счета для перечисления арендных платежей.</w:t>
      </w:r>
    </w:p>
    <w:p w:rsidR="00B204E4" w:rsidRPr="00B204E4" w:rsidRDefault="00B204E4" w:rsidP="00B204E4">
      <w:r w:rsidRPr="00B204E4">
        <w:t>4.4.14. Арендатор имеет иные права и несет иные обязанности, установленные законодательством Российской Федерации.</w:t>
      </w:r>
    </w:p>
    <w:p w:rsidR="00B204E4" w:rsidRPr="00B204E4" w:rsidRDefault="00B204E4" w:rsidP="00B204E4">
      <w:r w:rsidRPr="00B204E4">
        <w:t>5. ОТВЕТСТВЕННОСТЬ СТОРОН</w:t>
      </w:r>
    </w:p>
    <w:p w:rsidR="00B204E4" w:rsidRPr="00B204E4" w:rsidRDefault="00B204E4" w:rsidP="00B204E4">
      <w:r w:rsidRPr="00B204E4">
        <w:t>5.1. За нарушение условий настоящего Договора стороны несут имущественную ответственность, предусмотренную условиями договора и законодательством Российской Федерации.</w:t>
      </w:r>
    </w:p>
    <w:p w:rsidR="00B204E4" w:rsidRPr="00B204E4" w:rsidRDefault="00B204E4" w:rsidP="00B204E4">
      <w:r w:rsidRPr="00B204E4">
        <w:t>5.2. За нарушение срока внесения арендной платы по Договору Арендатор выплачивает Арендодателю пени из расчета ________% от размера не внесенной арендной платы за каждый календарный день просрочки.</w:t>
      </w:r>
    </w:p>
    <w:p w:rsidR="00B204E4" w:rsidRPr="00B204E4" w:rsidRDefault="00B204E4" w:rsidP="00B204E4">
      <w:r w:rsidRPr="00B204E4">
        <w:t>5.3. В случае невыполнения, ненадлежащего выполнения Арендатором всех иных условий настоящего Договора (за исключением обязанностей по внесению арендной платы и государственной регистрации договора) Арендатор уплачивает Арендодателю штраф в размере ________% от размера арендной платы, указанной в п.3.1, за каждый факт невыполнения, ненадлежащего выполнения условий настоящего Договора.</w:t>
      </w:r>
    </w:p>
    <w:p w:rsidR="00B204E4" w:rsidRPr="00B204E4" w:rsidRDefault="00B204E4" w:rsidP="00B204E4">
      <w:r w:rsidRPr="00B204E4">
        <w:t>6. ИЗМЕНЕНИЕ, РАСТОРЖЕНИЕ И ПРЕКРАЩЕНИЕ ДОГОВОРА</w:t>
      </w:r>
    </w:p>
    <w:p w:rsidR="00B204E4" w:rsidRPr="00B204E4" w:rsidRDefault="00B204E4" w:rsidP="00B204E4">
      <w:r w:rsidRPr="00B204E4">
        <w:t xml:space="preserve">6.1. Все изменения и дополнения к Договору оформляются Сторонами в письменной форме. </w:t>
      </w:r>
    </w:p>
    <w:p w:rsidR="00B204E4" w:rsidRPr="00B204E4" w:rsidRDefault="00B204E4" w:rsidP="00B204E4">
      <w:r w:rsidRPr="00B204E4">
        <w:t>6.2. Договор, может быть, расторгнут досрочно по требованию Арендодателя, по решению суда, на основании и в порядке, установленном гражданским законодательством, а также в случаях, указанном в п.4.1.1 и невыполнения в полном объеме п.4.4.2, п.4.4.3.</w:t>
      </w:r>
    </w:p>
    <w:p w:rsidR="00B204E4" w:rsidRPr="00B204E4" w:rsidRDefault="00B204E4" w:rsidP="00B204E4">
      <w:r w:rsidRPr="00B204E4">
        <w:t>6.3. Требование о расторжении настоящего договора может быть заявлено стороной в суд только после получения отказа другой стороны на предложение расторгнуть Договор, либо неполучении ответа в десятидневный срок.</w:t>
      </w:r>
    </w:p>
    <w:p w:rsidR="00B204E4" w:rsidRPr="00B204E4" w:rsidRDefault="00B204E4" w:rsidP="00B204E4">
      <w:r w:rsidRPr="00B204E4">
        <w:t>6.4. При прекращении настоящего договора (истечение срока аренды, досрочное расторжение по соглашению сторон или по решению суда) Арендатор передает, а Арендодатель принимает земельный участок. Прием-Передача земельного участка производится в течение одного дня с момента прекращения договора и подтверждается передаточным актом, подписываемым Сторонами в установленном законом порядке.</w:t>
      </w:r>
    </w:p>
    <w:p w:rsidR="00B204E4" w:rsidRPr="00B204E4" w:rsidRDefault="00B204E4" w:rsidP="00B204E4">
      <w:r w:rsidRPr="00B204E4">
        <w:t>7. РАССМОТРЕНИЕ И УРЕГУЛИРОВАНИЕ СПОРОВ</w:t>
      </w:r>
    </w:p>
    <w:p w:rsidR="00B204E4" w:rsidRPr="00B204E4" w:rsidRDefault="00B204E4" w:rsidP="00B204E4">
      <w:r w:rsidRPr="00B204E4">
        <w:t>7.1. Все споры между Сторонами, возникающие по Договору разрешаются в соответствии с законодательством РФ.</w:t>
      </w:r>
    </w:p>
    <w:p w:rsidR="00B204E4" w:rsidRPr="00B204E4" w:rsidRDefault="00B204E4" w:rsidP="00B204E4">
      <w:r w:rsidRPr="00B204E4">
        <w:lastRenderedPageBreak/>
        <w:t>8. ОСОБЫЕ УСЛОВИЯ ДОГОВОРА</w:t>
      </w:r>
    </w:p>
    <w:p w:rsidR="00B204E4" w:rsidRPr="00B204E4" w:rsidRDefault="00B204E4" w:rsidP="00B204E4">
      <w:r w:rsidRPr="00B204E4">
        <w:t>8.1. Договор составлен в 2-х экземплярах, имеющих одинаковую юридическую силу, по одному для каждой из Сторон.</w:t>
      </w:r>
    </w:p>
    <w:p w:rsidR="00B204E4" w:rsidRPr="00B204E4" w:rsidRDefault="00B204E4" w:rsidP="00B204E4">
      <w:r w:rsidRPr="00B204E4">
        <w:t>9. ЮРИДИЧЕСКИЕ АДРЕСА И БАНКОВСКИЕ РЕКВИЗИТЫ СТОРОН</w:t>
      </w:r>
    </w:p>
    <w:tbl>
      <w:tblPr>
        <w:tblStyle w:val="temptablestyle"/>
        <w:tblW w:w="0" w:type="auto"/>
        <w:tblInd w:w="0" w:type="dxa"/>
        <w:tblLook w:val="04A0"/>
      </w:tblPr>
      <w:tblGrid>
        <w:gridCol w:w="4629"/>
        <w:gridCol w:w="4590"/>
      </w:tblGrid>
      <w:tr w:rsidR="00B204E4" w:rsidRPr="00B204E4" w:rsidTr="00B204E4"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b/>
                <w:color w:val="000000" w:themeColor="text1"/>
              </w:rPr>
              <w:t>Арендодатель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Юр. адрес: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Почтовый адрес: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ИНН: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КПП: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Банк: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Рас./счёт: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Корр./счёт: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БИК:</w:t>
            </w:r>
          </w:p>
        </w:tc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b/>
                <w:color w:val="000000" w:themeColor="text1"/>
              </w:rPr>
              <w:t>Арендатор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Юр. адрес: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Почтовый адрес: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ИНН: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КПП: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Банк: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Рас./счёт: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Корр./счёт:</w:t>
            </w:r>
          </w:p>
          <w:p w:rsidR="00B204E4" w:rsidRPr="00B204E4" w:rsidRDefault="00B204E4" w:rsidP="00B204E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204E4">
              <w:rPr>
                <w:rFonts w:ascii="Times New Roman" w:hAnsi="Times New Roman" w:cs="Times New Roman"/>
                <w:color w:val="000000" w:themeColor="text1"/>
              </w:rPr>
              <w:t>БИК:</w:t>
            </w:r>
          </w:p>
        </w:tc>
      </w:tr>
    </w:tbl>
    <w:p w:rsidR="00B204E4" w:rsidRPr="00B204E4" w:rsidRDefault="00B204E4" w:rsidP="00B204E4"/>
    <w:p w:rsidR="00B204E4" w:rsidRPr="00B204E4" w:rsidRDefault="00B204E4" w:rsidP="00B204E4">
      <w:r w:rsidRPr="00B204E4">
        <w:t>10. ПОДПИСИ СТОРОН</w:t>
      </w:r>
    </w:p>
    <w:p w:rsidR="00B204E4" w:rsidRPr="00B204E4" w:rsidRDefault="00B204E4" w:rsidP="00B204E4"/>
    <w:p w:rsidR="008D0955" w:rsidRPr="00B204E4" w:rsidRDefault="00B204E4" w:rsidP="00B204E4">
      <w:r w:rsidRPr="00B204E4">
        <w:t>Арендодатель _______________</w:t>
      </w:r>
      <w:r w:rsidRPr="00B204E4">
        <w:tab/>
        <w:t>Арендатор _______________</w:t>
      </w:r>
    </w:p>
    <w:sectPr w:rsidR="008D0955" w:rsidRPr="00B204E4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68DE" w:rsidRDefault="00AF68DE">
      <w:r>
        <w:separator/>
      </w:r>
    </w:p>
  </w:endnote>
  <w:endnote w:type="continuationSeparator" w:id="1">
    <w:p w:rsidR="00AF68DE" w:rsidRDefault="00AF68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DE3" w:rsidRDefault="00874DE3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DE3" w:rsidRDefault="00874DE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68DE" w:rsidRDefault="00AF68DE">
      <w:r>
        <w:separator/>
      </w:r>
    </w:p>
  </w:footnote>
  <w:footnote w:type="continuationSeparator" w:id="1">
    <w:p w:rsidR="00AF68DE" w:rsidRDefault="00AF68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DE3" w:rsidRDefault="00874DE3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874DE3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DE3" w:rsidRDefault="00874DE3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B204E4"/>
    <w:rsid w:val="00104CD3"/>
    <w:rsid w:val="002B0ECE"/>
    <w:rsid w:val="002B45B7"/>
    <w:rsid w:val="00405C6B"/>
    <w:rsid w:val="006E4730"/>
    <w:rsid w:val="0082289D"/>
    <w:rsid w:val="00874DE3"/>
    <w:rsid w:val="008D0955"/>
    <w:rsid w:val="008E2F00"/>
    <w:rsid w:val="00984F0A"/>
    <w:rsid w:val="00AE4F9E"/>
    <w:rsid w:val="00AF68DE"/>
    <w:rsid w:val="00B204E4"/>
    <w:rsid w:val="00B664D6"/>
    <w:rsid w:val="00B7136F"/>
    <w:rsid w:val="00BF6E6C"/>
    <w:rsid w:val="00D10034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405C6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405C6B"/>
    <w:pPr>
      <w:spacing w:after="140" w:line="288" w:lineRule="auto"/>
    </w:pPr>
  </w:style>
  <w:style w:type="paragraph" w:styleId="a8">
    <w:name w:val="List"/>
    <w:basedOn w:val="a7"/>
    <w:rsid w:val="00405C6B"/>
    <w:rPr>
      <w:rFonts w:cs="Mangal"/>
    </w:rPr>
  </w:style>
  <w:style w:type="paragraph" w:styleId="a9">
    <w:name w:val="caption"/>
    <w:basedOn w:val="a"/>
    <w:qFormat/>
    <w:rsid w:val="00405C6B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405C6B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table" w:customStyle="1" w:styleId="temptablestyle">
    <w:name w:val="temp_table_style"/>
    <w:uiPriority w:val="99"/>
    <w:rsid w:val="00B204E4"/>
    <w:pPr>
      <w:spacing w:after="200" w:line="276" w:lineRule="auto"/>
    </w:pPr>
    <w:rPr>
      <w:rFonts w:ascii="Arial" w:eastAsia="Arial" w:hAnsi="Arial" w:cs="Arial"/>
      <w:lang w:eastAsia="ru-RU"/>
    </w:rPr>
    <w:tblPr>
      <w:tblBorders>
        <w:top w:val="single" w:sz="2" w:space="0" w:color="FFFFFF"/>
        <w:left w:val="single" w:sz="2" w:space="0" w:color="FFFFFF"/>
        <w:bottom w:val="single" w:sz="2" w:space="0" w:color="FFFFFF"/>
        <w:right w:val="single" w:sz="2" w:space="0" w:color="FFFFFF"/>
        <w:insideH w:val="single" w:sz="2" w:space="0" w:color="FFFFFF"/>
        <w:insideV w:val="single" w:sz="2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table" w:customStyle="1" w:styleId="temptablestyle">
    <w:name w:val="temp_table_style"/>
    <w:uiPriority w:val="99"/>
    <w:rsid w:val="00B204E4"/>
    <w:pPr>
      <w:spacing w:after="200" w:line="276" w:lineRule="auto"/>
    </w:pPr>
    <w:rPr>
      <w:rFonts w:ascii="Arial" w:eastAsia="Arial" w:hAnsi="Arial" w:cs="Arial"/>
      <w:lang w:eastAsia="ru-RU"/>
    </w:rPr>
    <w:tblPr>
      <w:tblBorders>
        <w:top w:val="single" w:sz="2" w:space="0" w:color="FFFFFF"/>
        <w:left w:val="single" w:sz="2" w:space="0" w:color="FFFFFF"/>
        <w:bottom w:val="single" w:sz="2" w:space="0" w:color="FFFFFF"/>
        <w:right w:val="single" w:sz="2" w:space="0" w:color="FFFFFF"/>
        <w:insideH w:val="single" w:sz="2" w:space="0" w:color="FFFFFF"/>
        <w:insideV w:val="single" w:sz="2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327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585CA-B9CC-4D2B-89F3-AB912C3FF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4</Pages>
  <Words>1345</Words>
  <Characters>7672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2018-10-11T18:35:00Z</dcterms:created>
  <dcterms:modified xsi:type="dcterms:W3CDTF">2018-10-11T18:35:00Z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