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78716F" w:rsidRDefault="00D61A87" w:rsidP="0078716F">
      <w:pPr>
        <w:tabs>
          <w:tab w:val="left" w:pos="1290"/>
        </w:tabs>
      </w:pPr>
      <w:r w:rsidRPr="0078716F">
        <w:tab/>
      </w:r>
    </w:p>
    <w:p w:rsidR="002B0ECE" w:rsidRPr="0078716F" w:rsidRDefault="002B0ECE" w:rsidP="0078716F">
      <w:pPr>
        <w:jc w:val="right"/>
        <w:rPr>
          <w:i/>
        </w:rPr>
      </w:pPr>
    </w:p>
    <w:p w:rsidR="002B0ECE" w:rsidRPr="0078716F" w:rsidRDefault="002B0ECE" w:rsidP="0078716F">
      <w:pPr>
        <w:spacing w:line="276" w:lineRule="auto"/>
        <w:ind w:right="-142"/>
        <w:rPr>
          <w:b/>
        </w:rPr>
      </w:pPr>
    </w:p>
    <w:p w:rsidR="00AE4F9E" w:rsidRPr="0078716F" w:rsidRDefault="00AE4F9E" w:rsidP="0078716F">
      <w:pPr>
        <w:spacing w:line="276" w:lineRule="auto"/>
        <w:ind w:right="-142"/>
        <w:jc w:val="center"/>
        <w:rPr>
          <w:b/>
        </w:rPr>
      </w:pPr>
    </w:p>
    <w:p w:rsidR="00AE4F9E" w:rsidRPr="0078716F" w:rsidRDefault="00AE4F9E" w:rsidP="0078716F">
      <w:pPr>
        <w:spacing w:line="276" w:lineRule="auto"/>
        <w:ind w:right="-142"/>
        <w:jc w:val="center"/>
        <w:rPr>
          <w:b/>
        </w:rPr>
      </w:pPr>
    </w:p>
    <w:p w:rsidR="00AE4F9E" w:rsidRPr="0078716F" w:rsidRDefault="00AE4F9E" w:rsidP="0078716F">
      <w:pPr>
        <w:spacing w:line="276" w:lineRule="auto"/>
        <w:ind w:right="-142"/>
        <w:jc w:val="center"/>
        <w:rPr>
          <w:b/>
        </w:rPr>
      </w:pPr>
    </w:p>
    <w:p w:rsidR="00AE4F9E" w:rsidRPr="0078716F" w:rsidRDefault="00AE4F9E" w:rsidP="0078716F">
      <w:pPr>
        <w:spacing w:line="276" w:lineRule="auto"/>
        <w:jc w:val="center"/>
        <w:rPr>
          <w:b/>
        </w:rPr>
      </w:pPr>
      <w:bookmarkStart w:id="0" w:name="_GoBack"/>
      <w:bookmarkEnd w:id="0"/>
    </w:p>
    <w:p w:rsidR="0078716F" w:rsidRPr="0078716F" w:rsidRDefault="0078716F" w:rsidP="0078716F">
      <w:pPr>
        <w:pStyle w:val="af1"/>
        <w:jc w:val="center"/>
        <w:rPr>
          <w:b/>
          <w:sz w:val="28"/>
          <w:szCs w:val="28"/>
        </w:rPr>
      </w:pPr>
      <w:r w:rsidRPr="0078716F">
        <w:rPr>
          <w:b/>
          <w:sz w:val="28"/>
          <w:szCs w:val="28"/>
        </w:rPr>
        <w:t>Договор купли-продажи индивидуального жилого дома с земельным участком</w:t>
      </w:r>
    </w:p>
    <w:p w:rsidR="0078716F" w:rsidRDefault="0078716F" w:rsidP="0078716F">
      <w:pPr>
        <w:pStyle w:val="af1"/>
        <w:jc w:val="right"/>
      </w:pPr>
      <w:r w:rsidRPr="0078716F">
        <w:br/>
        <w:t>г. _________________ «____»_________________ ____ г.</w:t>
      </w:r>
    </w:p>
    <w:p w:rsidR="0078716F" w:rsidRPr="0078716F" w:rsidRDefault="0078716F" w:rsidP="0078716F">
      <w:pPr>
        <w:pStyle w:val="af1"/>
        <w:jc w:val="right"/>
      </w:pPr>
    </w:p>
    <w:p w:rsidR="0078716F" w:rsidRPr="0078716F" w:rsidRDefault="0078716F" w:rsidP="0078716F">
      <w:pPr>
        <w:pStyle w:val="af1"/>
      </w:pPr>
      <w:r w:rsidRPr="0078716F">
        <w:t>Гр. ______________________________________________________________________,</w:t>
      </w:r>
      <w:r w:rsidRPr="0078716F">
        <w:br/>
        <w:t>(фамилия, инициалы)</w:t>
      </w:r>
      <w:r w:rsidRPr="0078716F">
        <w:br/>
        <w:t>проживающий по адресу: ___________________________________, паспорт: серия ______ № _________, выдан __________________ «___» ____________________ ____ г., именуем___ в дальнейшем «Продавец», с одной стороны, и гр. ___________________________________,</w:t>
      </w:r>
      <w:r w:rsidRPr="0078716F">
        <w:br/>
        <w:t>(фамилия, инициалы)</w:t>
      </w:r>
      <w:r w:rsidRPr="0078716F">
        <w:br/>
        <w:t>проживающий по адресу: __________________________________________________, паспорт: серия _____ № ________, выдан _______________ «___» _________________ ____ г., именуем___ в дальнейшем «Покупатель», с другой стороны, заключили настоящий Договор о нижеследующем:</w:t>
      </w:r>
    </w:p>
    <w:p w:rsidR="0078716F" w:rsidRPr="0078716F" w:rsidRDefault="0078716F" w:rsidP="0078716F">
      <w:pPr>
        <w:pStyle w:val="af1"/>
      </w:pPr>
      <w:r w:rsidRPr="0078716F">
        <w:t>1. ПРЕДМЕТ ДОГОВОРА</w:t>
      </w:r>
      <w:r w:rsidRPr="0078716F">
        <w:br/>
        <w:t>1.1. В соответствии с условиями настоящего Договора Продавец продает, а Покупатель покупает индивидуальный жилой дом общей площадью ________ кв. м, в следующем составе: _____________________________________________________________.</w:t>
      </w:r>
      <w:r w:rsidRPr="0078716F">
        <w:br/>
        <w:t>Указанное недвижимое имущество находится по адресу: _____________________________ область, __________________ район, деревня (поселок, село) _______________________,</w:t>
      </w:r>
      <w:r w:rsidRPr="0078716F">
        <w:br/>
        <w:t>ул. __________________, дом ____.</w:t>
      </w:r>
      <w:r w:rsidRPr="0078716F">
        <w:br/>
        <w:t>Недвижимое имущество расположено на земельном участке размером ______ га, бессрочное пользо-</w:t>
      </w:r>
      <w:r w:rsidRPr="0078716F">
        <w:br/>
        <w:t>вание которым осуществляется на основании Свидетельства на право бессрочного (постоянного) поль-</w:t>
      </w:r>
      <w:r w:rsidRPr="0078716F">
        <w:br/>
        <w:t>зования землей № __________ от «___»_______________________ г., выданного администрацией ______________________ района ______________________ области.</w:t>
      </w:r>
      <w:r w:rsidRPr="0078716F">
        <w:br/>
        <w:t>1.2. Помещение принадлежит Продавцу по праву собственности, что подтверждается Договором от «___»__________________ ____ г., заключенным между _________________ и ________________________, зарегистрированным БТИ «___»____________________ ____ г. в Реестре за № _______ (Паспортное дело № _________).</w:t>
      </w:r>
      <w:r w:rsidRPr="0078716F">
        <w:br/>
        <w:t>1.3. Продавец гарантирует, что до совершения настоящего Договора указанное в пп. 1.1—1.3 здание никому другому не продано, не заложено, в споре, под арестом и запретом не состоит и свободно от любых прав третьих лиц.</w:t>
      </w:r>
    </w:p>
    <w:p w:rsidR="0078716F" w:rsidRPr="0078716F" w:rsidRDefault="0078716F" w:rsidP="0078716F">
      <w:pPr>
        <w:pStyle w:val="af1"/>
      </w:pPr>
      <w:r w:rsidRPr="0078716F">
        <w:lastRenderedPageBreak/>
        <w:t>2. ЦЕНА И ПОРЯДОК РАСЧЕТОВ</w:t>
      </w:r>
      <w:r w:rsidRPr="0078716F">
        <w:br/>
        <w:t>2.1. Цена, уплаченная Покупателем Продавцу за приобретенное имущество, указанное в п. 1.1 настоящего Договора, составляет _________________________________________ руб.</w:t>
      </w:r>
      <w:r w:rsidRPr="0078716F">
        <w:br/>
        <w:t>(прописью)</w:t>
      </w:r>
      <w:r w:rsidRPr="0078716F">
        <w:br/>
        <w:t>Указанная цена установлена соглашением сторон настоящего Договора, является окончательной и изменениям не подлежит.</w:t>
      </w:r>
      <w:r w:rsidRPr="0078716F">
        <w:br/>
        <w:t>2.2. Продавец несет все расходы, связанные с оформлением настоящего Договора, в соответствии с действующим законодательством. Настоящие расходы не включаются в сумму, указанную в п. 2.1 настоящего Договора, и уплачиваются по мере необходимости и своевременно.</w:t>
      </w:r>
    </w:p>
    <w:p w:rsidR="0078716F" w:rsidRPr="0078716F" w:rsidRDefault="0078716F" w:rsidP="0078716F">
      <w:pPr>
        <w:pStyle w:val="af1"/>
      </w:pPr>
      <w:r w:rsidRPr="0078716F">
        <w:t>3. СРОКИ</w:t>
      </w:r>
    </w:p>
    <w:p w:rsidR="0078716F" w:rsidRPr="0078716F" w:rsidRDefault="0078716F" w:rsidP="0078716F">
      <w:pPr>
        <w:pStyle w:val="af1"/>
      </w:pPr>
      <w:r w:rsidRPr="0078716F">
        <w:t>3.1. Настоящий Договор вступает в силу с даты его регистрации в БТИ и действует до полного выполнения сторонами своих обязательств по нему.</w:t>
      </w:r>
    </w:p>
    <w:p w:rsidR="0078716F" w:rsidRPr="0078716F" w:rsidRDefault="0078716F" w:rsidP="0078716F">
      <w:pPr>
        <w:pStyle w:val="af1"/>
      </w:pPr>
      <w:r w:rsidRPr="0078716F">
        <w:t>4. ПЕРЕДАЧА ИМУЩЕСТВА</w:t>
      </w:r>
    </w:p>
    <w:p w:rsidR="0078716F" w:rsidRPr="0078716F" w:rsidRDefault="0078716F" w:rsidP="0078716F">
      <w:pPr>
        <w:pStyle w:val="af1"/>
      </w:pPr>
      <w:r w:rsidRPr="0078716F">
        <w:t>4.1. Продавец обязан в _____-дневный срок с момента подписания и регистрации настоящего Договора в БТИ указанное в п. 1.1 недвижимое имущество передать Покупателю по Акту сдачи-приемки.</w:t>
      </w:r>
      <w:r w:rsidRPr="0078716F">
        <w:br/>
        <w:t>5. ВОЗНИКНОВЕНИЕ ПРАВА СОБСТВЕННОСТИ</w:t>
      </w:r>
    </w:p>
    <w:p w:rsidR="0078716F" w:rsidRPr="0078716F" w:rsidRDefault="0078716F" w:rsidP="0078716F">
      <w:pPr>
        <w:pStyle w:val="af1"/>
      </w:pPr>
      <w:r w:rsidRPr="0078716F">
        <w:t>5.1. Право собственности на недвижимое имущество, являющееся предметом настоящего Договора и указанное в п. 1.1, возникает у Покупателя с момента регистрации договора в БТИ.</w:t>
      </w:r>
      <w:r w:rsidRPr="0078716F">
        <w:br/>
        <w:t>5.2. Риск случайной гибели или порчи имущества до момента, определенного в п. 5.1 настоящего До-</w:t>
      </w:r>
      <w:r w:rsidRPr="0078716F">
        <w:br/>
        <w:t>говора, лежит на Продавце.</w:t>
      </w:r>
    </w:p>
    <w:p w:rsidR="0078716F" w:rsidRPr="0078716F" w:rsidRDefault="0078716F" w:rsidP="0078716F">
      <w:pPr>
        <w:pStyle w:val="af1"/>
      </w:pPr>
      <w:r w:rsidRPr="0078716F">
        <w:t>6. ПРАВА И ОБЯЗАННОСТИ СТОРОН</w:t>
      </w:r>
    </w:p>
    <w:p w:rsidR="0078716F" w:rsidRPr="0078716F" w:rsidRDefault="0078716F" w:rsidP="0078716F">
      <w:pPr>
        <w:pStyle w:val="af1"/>
      </w:pPr>
      <w:r w:rsidRPr="0078716F">
        <w:t>6.1. Продавец обязан:</w:t>
      </w:r>
      <w:r w:rsidRPr="0078716F">
        <w:br/>
        <w:t>6.1.1. Передать Покупателю в его собственность без каких-либо изъятий недвижимое имущество, являющееся предметом настоящего Договора и указанное в п. 1.1 настоящего Договора.</w:t>
      </w:r>
      <w:r w:rsidRPr="0078716F">
        <w:br/>
        <w:t>6.1.2. Обеспечить явку своего уполномоченного представителя для подписания, а также предоставить Покупателю все необходимые документы для государственной регистрации настоящего Договора и оформления прав землепользования.</w:t>
      </w:r>
      <w:r w:rsidRPr="0078716F">
        <w:br/>
        <w:t>6.1.3. Нести все расходы, связанные с государственной регистрацией, включая непредвиденные расходы.</w:t>
      </w:r>
      <w:r w:rsidRPr="0078716F">
        <w:br/>
        <w:t>6.2. Покупатель обязан:</w:t>
      </w:r>
      <w:r w:rsidRPr="0078716F">
        <w:br/>
        <w:t>6.2.1. Оплатить выкупленное имущество в полном объеме (п. 2.1 настоящего Договора) путем безналичного перечисления на расчетный счет Продавца либо путем передачи (по согласованию с Продавцом) Продавцу наличными в течение ______ дней со дня государственной регистрации настоящего Договора.</w:t>
      </w:r>
      <w:r w:rsidRPr="0078716F">
        <w:br/>
        <w:t>6.2.2. Принять имущество на условиях, предусмотренных настоящим Договором.</w:t>
      </w:r>
    </w:p>
    <w:p w:rsidR="0078716F" w:rsidRPr="0078716F" w:rsidRDefault="0078716F" w:rsidP="0078716F">
      <w:pPr>
        <w:pStyle w:val="af1"/>
      </w:pPr>
      <w:r w:rsidRPr="0078716F">
        <w:t>7. ОТВЕТСТВЕННОСТЬ</w:t>
      </w:r>
    </w:p>
    <w:p w:rsidR="0078716F" w:rsidRPr="0078716F" w:rsidRDefault="0078716F" w:rsidP="0078716F">
      <w:pPr>
        <w:pStyle w:val="af1"/>
      </w:pPr>
      <w:r w:rsidRPr="0078716F">
        <w:lastRenderedPageBreak/>
        <w:t>7.1. За неисполнение или ненадлежащее исполнение настоящего Договора, его изменение или расторжение в одностороннем порядке виновная сторона возмещает другой стороне убытки в размере ____% от цены настоящего Договора (п. 2.1 Договора).</w:t>
      </w:r>
      <w:r w:rsidRPr="0078716F">
        <w:br/>
        <w:t>7.2. Во всем остальном, что не предусмотрено настоящим Договором, стороны руководствуются действующим законодательством РФ.</w:t>
      </w:r>
    </w:p>
    <w:p w:rsidR="0078716F" w:rsidRPr="0078716F" w:rsidRDefault="0078716F" w:rsidP="0078716F">
      <w:pPr>
        <w:pStyle w:val="af1"/>
      </w:pPr>
      <w:r w:rsidRPr="0078716F">
        <w:t>8. СПОРЫ</w:t>
      </w:r>
    </w:p>
    <w:p w:rsidR="0078716F" w:rsidRPr="0078716F" w:rsidRDefault="0078716F" w:rsidP="0078716F">
      <w:pPr>
        <w:pStyle w:val="af1"/>
      </w:pPr>
      <w:r w:rsidRPr="0078716F">
        <w:t>8.1. Споры, вытекающие из настоящего Договора, подлежат рассмотрению в суде в порядке, предусмотренном действующим законодательством РФ.</w:t>
      </w:r>
    </w:p>
    <w:p w:rsidR="0078716F" w:rsidRPr="0078716F" w:rsidRDefault="0078716F" w:rsidP="0078716F">
      <w:pPr>
        <w:pStyle w:val="af1"/>
      </w:pPr>
      <w:r w:rsidRPr="0078716F">
        <w:t>9. ПРОЧИЕ УСЛОВИЯ</w:t>
      </w:r>
      <w:r w:rsidRPr="0078716F">
        <w:br/>
        <w:t>9.1. Изменения условий настоящего Договора, его расторжение и прекращение возможны только при письменном соглашении сторон.</w:t>
      </w:r>
      <w:r w:rsidRPr="0078716F">
        <w:br/>
        <w:t>9.2. Все дополнения и изменения к настоящему Договору должны быть составлены письменно и подписаны обеими сторонами.</w:t>
      </w:r>
      <w:r w:rsidRPr="0078716F">
        <w:br/>
        <w:t>Настоящий Договор составлен в двух экземплярах по одному для каждой из сторон.</w:t>
      </w:r>
    </w:p>
    <w:p w:rsidR="0078716F" w:rsidRPr="0078716F" w:rsidRDefault="0078716F" w:rsidP="0078716F">
      <w:pPr>
        <w:pStyle w:val="af1"/>
      </w:pPr>
      <w:r w:rsidRPr="0078716F">
        <w:t>10. РЕКВИЗИТЫ И ПОДПИСИ СТОРОН:</w:t>
      </w:r>
      <w:r w:rsidRPr="0078716F">
        <w:br/>
        <w:t>Продавец ____________________________________________________________</w:t>
      </w:r>
      <w:r w:rsidRPr="0078716F">
        <w:br/>
        <w:t>Покупатель __________________________________________________________</w:t>
      </w:r>
    </w:p>
    <w:p w:rsidR="008D0955" w:rsidRPr="0078716F" w:rsidRDefault="008D0955" w:rsidP="0078716F"/>
    <w:sectPr w:rsidR="008D0955" w:rsidRPr="0078716F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567D" w:rsidRDefault="00CC567D">
      <w:r>
        <w:separator/>
      </w:r>
    </w:p>
  </w:endnote>
  <w:endnote w:type="continuationSeparator" w:id="1">
    <w:p w:rsidR="00CC567D" w:rsidRDefault="00CC56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567D" w:rsidRDefault="00CC567D">
      <w:r>
        <w:separator/>
      </w:r>
    </w:p>
  </w:footnote>
  <w:footnote w:type="continuationSeparator" w:id="1">
    <w:p w:rsidR="00CC567D" w:rsidRDefault="00CC56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CC567D"/>
    <w:rsid w:val="00104CD3"/>
    <w:rsid w:val="002B0ECE"/>
    <w:rsid w:val="002B45B7"/>
    <w:rsid w:val="004C2ACF"/>
    <w:rsid w:val="006E4730"/>
    <w:rsid w:val="0078716F"/>
    <w:rsid w:val="0082289D"/>
    <w:rsid w:val="008D0955"/>
    <w:rsid w:val="008E2F00"/>
    <w:rsid w:val="0092794A"/>
    <w:rsid w:val="00984F0A"/>
    <w:rsid w:val="00AE4F9E"/>
    <w:rsid w:val="00B664D6"/>
    <w:rsid w:val="00B7136F"/>
    <w:rsid w:val="00BE345C"/>
    <w:rsid w:val="00BF6E6C"/>
    <w:rsid w:val="00CC567D"/>
    <w:rsid w:val="00D61A87"/>
    <w:rsid w:val="00E060D7"/>
    <w:rsid w:val="00EC5E98"/>
    <w:rsid w:val="00F6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styleId="af1">
    <w:name w:val="Normal (Web)"/>
    <w:basedOn w:val="a"/>
    <w:uiPriority w:val="99"/>
    <w:semiHidden/>
    <w:unhideWhenUsed/>
    <w:rsid w:val="0078716F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1</TotalTime>
  <Pages>3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2018-10-07T17:05:00Z</dcterms:created>
  <dcterms:modified xsi:type="dcterms:W3CDTF">2018-10-07T17:06:00Z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