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ECE" w:rsidRPr="00825D63" w:rsidRDefault="00D61A87" w:rsidP="00D61A87">
      <w:pPr>
        <w:tabs>
          <w:tab w:val="left" w:pos="1290"/>
        </w:tabs>
        <w:rPr>
          <w:color w:val="000000" w:themeColor="text1"/>
        </w:rPr>
      </w:pPr>
      <w:r w:rsidRPr="00825D63">
        <w:rPr>
          <w:color w:val="000000" w:themeColor="text1"/>
        </w:rPr>
        <w:tab/>
      </w:r>
    </w:p>
    <w:p w:rsidR="002B0ECE" w:rsidRPr="00825D63" w:rsidRDefault="002B0ECE" w:rsidP="002B0ECE">
      <w:pPr>
        <w:jc w:val="right"/>
        <w:rPr>
          <w:i/>
          <w:color w:val="000000" w:themeColor="text1"/>
        </w:rPr>
      </w:pPr>
    </w:p>
    <w:p w:rsidR="002B0ECE" w:rsidRPr="00825D63" w:rsidRDefault="002B0ECE" w:rsidP="002B0ECE">
      <w:pPr>
        <w:spacing w:line="276" w:lineRule="auto"/>
        <w:ind w:right="-142"/>
        <w:rPr>
          <w:b/>
          <w:color w:val="000000" w:themeColor="text1"/>
        </w:rPr>
      </w:pPr>
    </w:p>
    <w:p w:rsidR="00AE4F9E" w:rsidRPr="00825D63" w:rsidRDefault="00AE4F9E" w:rsidP="002B0ECE">
      <w:pPr>
        <w:spacing w:line="276" w:lineRule="auto"/>
        <w:ind w:left="-142" w:right="-142"/>
        <w:jc w:val="center"/>
        <w:rPr>
          <w:b/>
          <w:color w:val="000000" w:themeColor="text1"/>
        </w:rPr>
      </w:pPr>
    </w:p>
    <w:p w:rsidR="00AE4F9E" w:rsidRPr="00825D63" w:rsidRDefault="00AE4F9E" w:rsidP="002B0ECE">
      <w:pPr>
        <w:spacing w:line="276" w:lineRule="auto"/>
        <w:ind w:left="-142" w:right="-142"/>
        <w:jc w:val="center"/>
        <w:rPr>
          <w:b/>
          <w:color w:val="000000" w:themeColor="text1"/>
        </w:rPr>
      </w:pPr>
    </w:p>
    <w:p w:rsidR="00AE4F9E" w:rsidRPr="00825D63" w:rsidRDefault="00AE4F9E" w:rsidP="002B0ECE">
      <w:pPr>
        <w:spacing w:line="276" w:lineRule="auto"/>
        <w:ind w:left="-142" w:right="-142"/>
        <w:jc w:val="center"/>
        <w:rPr>
          <w:b/>
          <w:color w:val="000000" w:themeColor="text1"/>
        </w:rPr>
      </w:pPr>
    </w:p>
    <w:p w:rsidR="00AE4F9E" w:rsidRPr="00825D63" w:rsidRDefault="00AE4F9E" w:rsidP="00E060D7">
      <w:pPr>
        <w:spacing w:line="276" w:lineRule="auto"/>
        <w:jc w:val="center"/>
        <w:rPr>
          <w:b/>
          <w:color w:val="000000" w:themeColor="text1"/>
        </w:rPr>
      </w:pPr>
      <w:bookmarkStart w:id="0" w:name="_GoBack"/>
      <w:bookmarkEnd w:id="0"/>
    </w:p>
    <w:p w:rsidR="00AE4F9E" w:rsidRPr="00825D63" w:rsidRDefault="00AE4F9E" w:rsidP="00E060D7">
      <w:pPr>
        <w:spacing w:line="276" w:lineRule="auto"/>
        <w:jc w:val="center"/>
        <w:rPr>
          <w:b/>
          <w:color w:val="000000" w:themeColor="text1"/>
        </w:rPr>
      </w:pPr>
    </w:p>
    <w:p w:rsidR="00825D63" w:rsidRPr="00825D63" w:rsidRDefault="00825D63" w:rsidP="00825D63">
      <w:pPr>
        <w:spacing w:line="340" w:lineRule="auto"/>
        <w:jc w:val="center"/>
        <w:rPr>
          <w:color w:val="000000" w:themeColor="text1"/>
        </w:rPr>
      </w:pPr>
      <w:r>
        <w:rPr>
          <w:b/>
          <w:color w:val="000000" w:themeColor="text1"/>
        </w:rPr>
        <w:t xml:space="preserve">Договор найма </w:t>
      </w:r>
      <w:r w:rsidRPr="00825D63">
        <w:rPr>
          <w:b/>
          <w:color w:val="000000" w:themeColor="text1"/>
        </w:rPr>
        <w:t>жилого помещения</w:t>
      </w:r>
      <w:r>
        <w:rPr>
          <w:b/>
          <w:color w:val="000000" w:themeColor="text1"/>
        </w:rPr>
        <w:t xml:space="preserve"> с пролонгированием</w:t>
      </w:r>
    </w:p>
    <w:p w:rsidR="00825D63" w:rsidRPr="00825D63" w:rsidRDefault="00825D63" w:rsidP="00825D63">
      <w:pPr>
        <w:rPr>
          <w:color w:val="000000" w:themeColor="text1"/>
        </w:rPr>
      </w:pPr>
    </w:p>
    <w:p w:rsidR="00825D63" w:rsidRPr="00825D63" w:rsidRDefault="00825D63" w:rsidP="00825D63">
      <w:pPr>
        <w:rPr>
          <w:color w:val="000000" w:themeColor="text1"/>
        </w:rPr>
      </w:pPr>
    </w:p>
    <w:tbl>
      <w:tblPr>
        <w:tblW w:w="0" w:type="auto"/>
        <w:tblBorders>
          <w:top w:val="single" w:sz="0" w:space="0" w:color="FFFFFF"/>
          <w:left w:val="single" w:sz="0" w:space="0" w:color="FFFFFF"/>
          <w:bottom w:val="single" w:sz="0" w:space="0" w:color="FFFFFF"/>
          <w:right w:val="single" w:sz="0" w:space="0" w:color="FFFFFF"/>
          <w:insideH w:val="single" w:sz="0" w:space="0" w:color="FFFFFF"/>
          <w:insideV w:val="single" w:sz="0" w:space="0" w:color="FFFFFF"/>
        </w:tblBorders>
        <w:tblCellMar>
          <w:left w:w="0" w:type="dxa"/>
          <w:right w:w="0" w:type="dxa"/>
        </w:tblCellMar>
        <w:tblLook w:val="04A0"/>
      </w:tblPr>
      <w:tblGrid>
        <w:gridCol w:w="4614"/>
        <w:gridCol w:w="4599"/>
      </w:tblGrid>
      <w:tr w:rsidR="00825D63" w:rsidRPr="00825D63" w:rsidTr="00D95D52">
        <w:tc>
          <w:tcPr>
            <w:tcW w:w="5000" w:type="dxa"/>
            <w:tcBorders>
              <w:top w:val="single" w:sz="0" w:space="0" w:color="FFFFFF"/>
              <w:left w:val="single" w:sz="0" w:space="0" w:color="FFFFFF"/>
              <w:bottom w:val="single" w:sz="0" w:space="0" w:color="FFFFFF"/>
              <w:right w:val="single" w:sz="0" w:space="0" w:color="FFFFFF"/>
            </w:tcBorders>
            <w:shd w:val="clear" w:color="auto" w:fill="auto"/>
          </w:tcPr>
          <w:p w:rsidR="00825D63" w:rsidRPr="00825D63" w:rsidRDefault="00825D63" w:rsidP="00D95D52">
            <w:pPr>
              <w:spacing w:line="340" w:lineRule="auto"/>
              <w:rPr>
                <w:color w:val="000000" w:themeColor="text1"/>
              </w:rPr>
            </w:pPr>
            <w:r w:rsidRPr="00825D63">
              <w:rPr>
                <w:color w:val="000000" w:themeColor="text1"/>
              </w:rPr>
              <w:t>г. _______________</w:t>
            </w:r>
          </w:p>
        </w:tc>
        <w:tc>
          <w:tcPr>
            <w:tcW w:w="5000" w:type="dxa"/>
            <w:tcBorders>
              <w:top w:val="single" w:sz="0" w:space="0" w:color="FFFFFF"/>
              <w:left w:val="single" w:sz="0" w:space="0" w:color="FFFFFF"/>
              <w:bottom w:val="single" w:sz="0" w:space="0" w:color="FFFFFF"/>
              <w:right w:val="single" w:sz="0" w:space="0" w:color="FFFFFF"/>
            </w:tcBorders>
            <w:shd w:val="clear" w:color="auto" w:fill="auto"/>
          </w:tcPr>
          <w:p w:rsidR="00825D63" w:rsidRPr="00825D63" w:rsidRDefault="00825D63" w:rsidP="00D95D52">
            <w:pPr>
              <w:spacing w:line="340" w:lineRule="auto"/>
              <w:jc w:val="right"/>
              <w:rPr>
                <w:color w:val="000000" w:themeColor="text1"/>
              </w:rPr>
            </w:pPr>
            <w:r w:rsidRPr="00825D63">
              <w:rPr>
                <w:color w:val="000000" w:themeColor="text1"/>
              </w:rPr>
              <w:t>«____» ______________ 2017 г.</w:t>
            </w:r>
          </w:p>
        </w:tc>
      </w:tr>
    </w:tbl>
    <w:p w:rsidR="00825D63" w:rsidRPr="00825D63" w:rsidRDefault="00825D63" w:rsidP="00825D63">
      <w:pPr>
        <w:rPr>
          <w:color w:val="000000" w:themeColor="text1"/>
        </w:rPr>
      </w:pPr>
    </w:p>
    <w:p w:rsidR="00825D63" w:rsidRPr="00825D63" w:rsidRDefault="00825D63" w:rsidP="00825D63">
      <w:pPr>
        <w:rPr>
          <w:color w:val="000000" w:themeColor="text1"/>
        </w:rPr>
      </w:pPr>
    </w:p>
    <w:p w:rsidR="00825D63" w:rsidRPr="00825D63" w:rsidRDefault="00825D63" w:rsidP="00825D63">
      <w:pPr>
        <w:rPr>
          <w:color w:val="000000" w:themeColor="text1"/>
        </w:rPr>
      </w:pPr>
    </w:p>
    <w:p w:rsidR="00825D63" w:rsidRPr="00825D63" w:rsidRDefault="00825D63" w:rsidP="00825D63">
      <w:pPr>
        <w:rPr>
          <w:color w:val="000000" w:themeColor="text1"/>
        </w:rPr>
      </w:pPr>
      <w:r w:rsidRPr="00825D63">
        <w:rPr>
          <w:color w:val="000000" w:themeColor="text1"/>
        </w:rPr>
        <w:t>Гр. ________________________________________________, паспорт: серия ________, № ________, выданный ________________________, проживающий по адресу: ________________________________________________, именуемый в дальнейшем «</w:t>
      </w:r>
      <w:r w:rsidRPr="00825D63">
        <w:rPr>
          <w:b/>
          <w:color w:val="000000" w:themeColor="text1"/>
        </w:rPr>
        <w:t>Наниматель</w:t>
      </w:r>
      <w:r w:rsidRPr="00825D63">
        <w:rPr>
          <w:color w:val="000000" w:themeColor="text1"/>
        </w:rPr>
        <w:t>», с одной стороны, и гр. ________________________________________________, паспорт: серия ________, № ________, выданный ________________________, проживающий по адресу: ________________________________________________, именуемый в дальнейшем «</w:t>
      </w:r>
      <w:r w:rsidRPr="00825D63">
        <w:rPr>
          <w:b/>
          <w:color w:val="000000" w:themeColor="text1"/>
        </w:rPr>
        <w:t>Наймодатель</w:t>
      </w:r>
      <w:r w:rsidRPr="00825D63">
        <w:rPr>
          <w:color w:val="000000" w:themeColor="text1"/>
        </w:rPr>
        <w:t>», с другой стороны, именуемые в дальнейшем «Стороны», заключили настоящий договор, в дальнейшем «</w:t>
      </w:r>
      <w:r w:rsidRPr="00825D63">
        <w:rPr>
          <w:b/>
          <w:color w:val="000000" w:themeColor="text1"/>
        </w:rPr>
        <w:t>Договор</w:t>
      </w:r>
      <w:r w:rsidRPr="00825D63">
        <w:rPr>
          <w:color w:val="000000" w:themeColor="text1"/>
        </w:rPr>
        <w:t>», о нижеследующем:</w:t>
      </w:r>
    </w:p>
    <w:p w:rsidR="00825D63" w:rsidRPr="00825D63" w:rsidRDefault="00825D63" w:rsidP="00825D63">
      <w:pPr>
        <w:spacing w:before="500" w:after="150"/>
        <w:jc w:val="center"/>
        <w:rPr>
          <w:color w:val="000000" w:themeColor="text1"/>
        </w:rPr>
      </w:pPr>
      <w:r w:rsidRPr="00825D63">
        <w:rPr>
          <w:b/>
          <w:color w:val="000000" w:themeColor="text1"/>
        </w:rPr>
        <w:t>1. ПРЕДМЕТ ДОГОВОРА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>1.1. Наймодатель передает Нанимателю и указанным ниже лицам: ________________________________________________ жилое помещение, представляющее собой: Квартиру, расположенную по адресу: ________________________________________________, состоящее из: ________ комнат, общей площадью – ________ кв.м., жилой площадью – ________ кв.м., кухня – ________ кв.м., (далее – «Объект») во временное возмездное владение и пользование для проживания.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>1.2. Характеристика «Объекта» на момент его передачи Нанимателю указывается в Приложении №________ к Договору – Передаточном акте, являющемся неотъемлемой частью настоящего Договора.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>1.3. «Объект» принадлежит гр.: ________________________ на праве собственности, на основании ________________________.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>1.4. Срок найма указанного помещения устанавливается с «___» _____________ 2017 г. по «___» _____________ 2017 г.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lastRenderedPageBreak/>
        <w:t>1.5. В случае если ни одна из сторон не заявит о прекращении данного договора за десять дней до истечения срока его действия, настоящий договор считается пролонгированным на тех же условиях на один год.</w:t>
      </w:r>
    </w:p>
    <w:p w:rsidR="00825D63" w:rsidRPr="00825D63" w:rsidRDefault="00825D63" w:rsidP="00825D63">
      <w:pPr>
        <w:spacing w:before="500" w:after="150"/>
        <w:jc w:val="center"/>
        <w:rPr>
          <w:color w:val="000000" w:themeColor="text1"/>
        </w:rPr>
      </w:pPr>
      <w:r w:rsidRPr="00825D63">
        <w:rPr>
          <w:b/>
          <w:color w:val="000000" w:themeColor="text1"/>
        </w:rPr>
        <w:t>2. ПРАВА И ОБЯЗАННОСТИ СТОРОН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 xml:space="preserve">2.1. </w:t>
      </w:r>
      <w:r w:rsidRPr="00825D63">
        <w:rPr>
          <w:b/>
          <w:color w:val="000000" w:themeColor="text1"/>
        </w:rPr>
        <w:t>Наймодатель обязуется</w:t>
      </w:r>
      <w:r w:rsidRPr="00825D63">
        <w:rPr>
          <w:color w:val="000000" w:themeColor="text1"/>
        </w:rPr>
        <w:t>:</w:t>
      </w:r>
    </w:p>
    <w:p w:rsidR="00825D63" w:rsidRPr="00825D63" w:rsidRDefault="00825D63" w:rsidP="00825D63">
      <w:pPr>
        <w:spacing w:line="290" w:lineRule="auto"/>
        <w:rPr>
          <w:color w:val="000000" w:themeColor="text1"/>
        </w:rPr>
      </w:pPr>
      <w:r w:rsidRPr="00825D63">
        <w:rPr>
          <w:color w:val="000000" w:themeColor="text1"/>
        </w:rPr>
        <w:t></w:t>
      </w:r>
      <w:r w:rsidRPr="00825D63">
        <w:rPr>
          <w:color w:val="000000" w:themeColor="text1"/>
        </w:rPr>
        <w:t>Предоставить указанное помещение Нанимателю с «___» _____________ 2017 года;</w:t>
      </w:r>
    </w:p>
    <w:p w:rsidR="00825D63" w:rsidRPr="00825D63" w:rsidRDefault="00825D63" w:rsidP="00825D63">
      <w:pPr>
        <w:spacing w:line="290" w:lineRule="auto"/>
        <w:rPr>
          <w:color w:val="000000" w:themeColor="text1"/>
        </w:rPr>
      </w:pPr>
      <w:r w:rsidRPr="00825D63">
        <w:rPr>
          <w:color w:val="000000" w:themeColor="text1"/>
        </w:rPr>
        <w:t></w:t>
      </w:r>
      <w:r w:rsidRPr="00825D63">
        <w:rPr>
          <w:color w:val="000000" w:themeColor="text1"/>
        </w:rPr>
        <w:t>Обеспечить свободный доступ Нанимателю в помещение;</w:t>
      </w:r>
    </w:p>
    <w:p w:rsidR="00825D63" w:rsidRPr="00825D63" w:rsidRDefault="00825D63" w:rsidP="00825D63">
      <w:pPr>
        <w:spacing w:line="290" w:lineRule="auto"/>
        <w:rPr>
          <w:color w:val="000000" w:themeColor="text1"/>
        </w:rPr>
      </w:pPr>
      <w:r w:rsidRPr="00825D63">
        <w:rPr>
          <w:color w:val="000000" w:themeColor="text1"/>
        </w:rPr>
        <w:t></w:t>
      </w:r>
      <w:r w:rsidRPr="00825D63">
        <w:rPr>
          <w:color w:val="000000" w:themeColor="text1"/>
        </w:rPr>
        <w:t>Посещать помещение не более ________________________, с уведомлением Нанимателя не менее чем за ________________________ до предполагаемого посещения;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></w:t>
      </w:r>
      <w:r w:rsidRPr="00825D63">
        <w:rPr>
          <w:color w:val="000000" w:themeColor="text1"/>
        </w:rPr>
        <w:t>Оградить Нанимателя от имущественных и иных претензий третьих лиц, которые также обладают правами собственности на нанимаемое помещение;</w:t>
      </w:r>
    </w:p>
    <w:p w:rsidR="00825D63" w:rsidRPr="00825D63" w:rsidRDefault="00825D63" w:rsidP="00825D63">
      <w:pPr>
        <w:rPr>
          <w:color w:val="000000" w:themeColor="text1"/>
        </w:rPr>
      </w:pPr>
      <w:r w:rsidRPr="00825D63">
        <w:rPr>
          <w:color w:val="000000" w:themeColor="text1"/>
        </w:rPr>
        <w:t>Наймодатель также подтверждает, что помещение не находится под арестом, не является залогом или предметом судебного разбирательства и он является его полноправным собственником.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 xml:space="preserve">2.2. </w:t>
      </w:r>
      <w:r w:rsidRPr="00825D63">
        <w:rPr>
          <w:b/>
          <w:color w:val="000000" w:themeColor="text1"/>
        </w:rPr>
        <w:t>Наниматель обязуется</w:t>
      </w:r>
      <w:r w:rsidRPr="00825D63">
        <w:rPr>
          <w:color w:val="000000" w:themeColor="text1"/>
        </w:rPr>
        <w:t>:</w:t>
      </w:r>
    </w:p>
    <w:p w:rsidR="00825D63" w:rsidRPr="00825D63" w:rsidRDefault="00825D63" w:rsidP="00825D63">
      <w:pPr>
        <w:spacing w:line="290" w:lineRule="auto"/>
        <w:rPr>
          <w:color w:val="000000" w:themeColor="text1"/>
        </w:rPr>
      </w:pPr>
      <w:r w:rsidRPr="00825D63">
        <w:rPr>
          <w:color w:val="000000" w:themeColor="text1"/>
        </w:rPr>
        <w:t></w:t>
      </w:r>
      <w:r w:rsidRPr="00825D63">
        <w:rPr>
          <w:color w:val="000000" w:themeColor="text1"/>
        </w:rPr>
        <w:t>Использовать данное помещение только по назначению, указанному в п.1.1.;</w:t>
      </w:r>
    </w:p>
    <w:p w:rsidR="00825D63" w:rsidRPr="00825D63" w:rsidRDefault="00825D63" w:rsidP="00825D63">
      <w:pPr>
        <w:spacing w:line="290" w:lineRule="auto"/>
        <w:rPr>
          <w:color w:val="000000" w:themeColor="text1"/>
        </w:rPr>
      </w:pPr>
      <w:r w:rsidRPr="00825D63">
        <w:rPr>
          <w:color w:val="000000" w:themeColor="text1"/>
        </w:rPr>
        <w:t></w:t>
      </w:r>
      <w:r w:rsidRPr="00825D63">
        <w:rPr>
          <w:color w:val="000000" w:themeColor="text1"/>
        </w:rPr>
        <w:t>Не сдавать помещение в субаренду и не передавать права пользования третьим лицам, а также не подселять иных лиц без согласия Наймодателя;</w:t>
      </w:r>
    </w:p>
    <w:p w:rsidR="00825D63" w:rsidRPr="00825D63" w:rsidRDefault="00825D63" w:rsidP="00825D63">
      <w:pPr>
        <w:spacing w:line="290" w:lineRule="auto"/>
        <w:rPr>
          <w:color w:val="000000" w:themeColor="text1"/>
        </w:rPr>
      </w:pPr>
      <w:r w:rsidRPr="00825D63">
        <w:rPr>
          <w:color w:val="000000" w:themeColor="text1"/>
        </w:rPr>
        <w:t></w:t>
      </w:r>
      <w:r w:rsidRPr="00825D63">
        <w:rPr>
          <w:color w:val="000000" w:themeColor="text1"/>
        </w:rPr>
        <w:t>Получить письменное разрешение Наймодателя на содержание животных в квартире, при этом Наниматель несет полную ответственность за ущерб, нанесенный квартире его домашними животными;</w:t>
      </w:r>
    </w:p>
    <w:p w:rsidR="00825D63" w:rsidRPr="00825D63" w:rsidRDefault="00825D63" w:rsidP="00825D63">
      <w:pPr>
        <w:spacing w:line="290" w:lineRule="auto"/>
        <w:rPr>
          <w:color w:val="000000" w:themeColor="text1"/>
        </w:rPr>
      </w:pPr>
      <w:r w:rsidRPr="00825D63">
        <w:rPr>
          <w:color w:val="000000" w:themeColor="text1"/>
        </w:rPr>
        <w:t></w:t>
      </w:r>
      <w:r w:rsidRPr="00825D63">
        <w:rPr>
          <w:color w:val="000000" w:themeColor="text1"/>
        </w:rPr>
        <w:t>Не производить перепланировок и переоборудования без письменного разрешения Наймодателя;</w:t>
      </w:r>
    </w:p>
    <w:p w:rsidR="00825D63" w:rsidRPr="00825D63" w:rsidRDefault="00825D63" w:rsidP="00825D63">
      <w:pPr>
        <w:spacing w:line="290" w:lineRule="auto"/>
        <w:rPr>
          <w:color w:val="000000" w:themeColor="text1"/>
        </w:rPr>
      </w:pPr>
      <w:r w:rsidRPr="00825D63">
        <w:rPr>
          <w:color w:val="000000" w:themeColor="text1"/>
        </w:rPr>
        <w:t></w:t>
      </w:r>
      <w:r w:rsidRPr="00825D63">
        <w:rPr>
          <w:color w:val="000000" w:themeColor="text1"/>
        </w:rPr>
        <w:t>Не устанавливать какое-либо оборудование (замена замков, личинок замка, укрепление дверей, установка сигнализации, и т.п.) без предварительного согласия с Наймодателем.</w:t>
      </w:r>
    </w:p>
    <w:p w:rsidR="00825D63" w:rsidRPr="00825D63" w:rsidRDefault="00825D63" w:rsidP="00825D63">
      <w:pPr>
        <w:spacing w:line="290" w:lineRule="auto"/>
        <w:rPr>
          <w:color w:val="000000" w:themeColor="text1"/>
        </w:rPr>
      </w:pPr>
      <w:r w:rsidRPr="00825D63">
        <w:rPr>
          <w:color w:val="000000" w:themeColor="text1"/>
        </w:rPr>
        <w:t></w:t>
      </w:r>
      <w:r w:rsidRPr="00825D63">
        <w:rPr>
          <w:color w:val="000000" w:themeColor="text1"/>
        </w:rPr>
        <w:t>Принять на себя полную материальную ответственность в случае своей безусловной вины за взятое внаем или пользование данное жилое помещение и за все возможные последствия настоящего найма или пользования, исключая при этом форс-мажорные обстоятельства, возникшие в соответствии с п.5.2;</w:t>
      </w:r>
    </w:p>
    <w:p w:rsidR="00825D63" w:rsidRPr="00825D63" w:rsidRDefault="00825D63" w:rsidP="00825D63">
      <w:pPr>
        <w:spacing w:line="290" w:lineRule="auto"/>
        <w:rPr>
          <w:color w:val="000000" w:themeColor="text1"/>
        </w:rPr>
      </w:pPr>
      <w:r w:rsidRPr="00825D63">
        <w:rPr>
          <w:color w:val="000000" w:themeColor="text1"/>
        </w:rPr>
        <w:t></w:t>
      </w:r>
      <w:r w:rsidRPr="00825D63">
        <w:rPr>
          <w:color w:val="000000" w:themeColor="text1"/>
        </w:rPr>
        <w:t>Принять на себя полную материальную ответственность за все переданное ему имущество, находящееся в помещении, содержать его в исправности и чистоте;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></w:t>
      </w:r>
      <w:r w:rsidRPr="00825D63">
        <w:rPr>
          <w:color w:val="000000" w:themeColor="text1"/>
        </w:rPr>
        <w:t>Соблюдать правила пожарной безопасности;</w:t>
      </w:r>
    </w:p>
    <w:p w:rsidR="00825D63" w:rsidRPr="00825D63" w:rsidRDefault="00825D63" w:rsidP="00825D63">
      <w:pPr>
        <w:spacing w:before="500" w:after="150"/>
        <w:jc w:val="center"/>
        <w:rPr>
          <w:color w:val="000000" w:themeColor="text1"/>
        </w:rPr>
      </w:pPr>
      <w:r w:rsidRPr="00825D63">
        <w:rPr>
          <w:b/>
          <w:color w:val="000000" w:themeColor="text1"/>
        </w:rPr>
        <w:t>3. ПЛАТЕЖИ И РАСЧЕТЫ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>3.1. Месячная оплата за использование помещения составляет ________ рублей, все расчеты производятся в рублях РФ.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lastRenderedPageBreak/>
        <w:t xml:space="preserve">3.2. В дальнейшем оплата будет производиться ежемесячно, далее не позднее ________ числа каждого месяца, предшествующего оплачиваемому, путем передачи арендной платы Наймодателю и обязательным ежемесячным заполнением Приложения №________. 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>3.3. На момент подписания настоящего Договора, Наниматель передал Наймодателю сумму в размере ________ рублей.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>3.4. Размер арендной платы не подлежит изменению без письменного соглашения обеих сторон.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 xml:space="preserve">3.5. Коммунальные платежи осуществляет ________________________. 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>3.6. Электроэнергию оплачивает ________________________.</w:t>
      </w:r>
    </w:p>
    <w:p w:rsidR="00825D63" w:rsidRPr="00825D63" w:rsidRDefault="00825D63" w:rsidP="00825D63">
      <w:pPr>
        <w:spacing w:before="500" w:after="150"/>
        <w:jc w:val="center"/>
        <w:rPr>
          <w:color w:val="000000" w:themeColor="text1"/>
        </w:rPr>
      </w:pPr>
      <w:r w:rsidRPr="00825D63">
        <w:rPr>
          <w:b/>
          <w:color w:val="000000" w:themeColor="text1"/>
        </w:rPr>
        <w:t>4. ОТВЕТСТВЕННОСТЬ СТОРОН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>4.1. При досрочном прекращении найма и расторжении настоящего Договора, каждая сторона обязана предупредить другую сторону не позднее, чем за тридцать календарных дней до даты предполагаемого прекращения найма.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>4.2. Досрочное прекращение найма и расторжение данного Договора возможно в случаях нарушения Наймодателем или Нанимателем своих обязательств по настоящему Договору.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>4.3. В случае досрочного расторжения настоящего Договора по инициативе Наймодателя, раннее указанного срока истечения, в силу его личных, непредвиденных обстоятельств, но при соблюдении Нанимателем всех его обязательств, указанных в пунктах 1.4; 2.2; 3.2; 3.5; 3.6 Наймодатель обязуется вернуть Нанимателю часть ранее внесенной оплаты пользования жилым помещением за фактически непрожитое время, при этом Наймодатель обязан предоставить Нанимателю проживать в квартире в течение пяти календарных дней сверх оплаченного периода на безвозмездной основе.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 xml:space="preserve">4.4. В случае досрочного расторжения настоящего Договора по инициативе Нанимателя, но при соблюдении Наймодателем всех его обязательств, указанных в пунктах 1.4; 2.1; 3.5; 3.6, авансируемая арендная плата, за непрожитые, предоплаченные дни Нанимателю ________________________. 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>4.5. За несвоевременную оплату найма Наниматель оплачивает пени из расчета ________% от просроченной суммы за каждый день просрочки. В случае просрочки оплаты более десяти дней Наймодатель имеет право расторгнуть Договор в одностороннем порядке.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>4.6. Стороны произвели взаимную проверку личных документов и документов, подтверждающих право распоряжаться данной квартирой.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 xml:space="preserve">4.7. Наймодатель подтверждает согласие лиц, прописанных или имеющих право распоряжаться данной квартирой с условиями настоящего Договора, а так же, что данное </w:t>
      </w:r>
      <w:r w:rsidRPr="00825D63">
        <w:rPr>
          <w:color w:val="000000" w:themeColor="text1"/>
        </w:rPr>
        <w:lastRenderedPageBreak/>
        <w:t>помещение не продано, не заложено, не является предметом судебного спора и не находится под арестом.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>4.8.Стороны подтверждают, что ознакомлены со всеми условиями настоящего Договора, полностью согласны с ними и лично несут ответственность за их соблюдение.</w:t>
      </w:r>
    </w:p>
    <w:p w:rsidR="00825D63" w:rsidRPr="00825D63" w:rsidRDefault="00825D63" w:rsidP="00825D63">
      <w:pPr>
        <w:spacing w:before="500" w:after="150"/>
        <w:jc w:val="center"/>
        <w:rPr>
          <w:color w:val="000000" w:themeColor="text1"/>
        </w:rPr>
      </w:pPr>
      <w:r w:rsidRPr="00825D63">
        <w:rPr>
          <w:b/>
          <w:color w:val="000000" w:themeColor="text1"/>
        </w:rPr>
        <w:t>5. ОСОБЫЕ УСЛОВИЯ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>5.1. При возникновении спорных ситуаций, не предусмотренных условиями настоящего Договора, Наймодатель и Наниматель решают их самостоятельно путем обоюдной договоренности или в установленном законом порядке.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>5.2. При возникновении форс-мажорных обстоятельств, а именно: введение военного либо чрезвычайного положения, стихийные бедствия, изменения в действующем законодательстве, делающих невозможным исполнение сторонами обязательств по настоящему Договору или существенно влияющих на их исполнение, а также действие иной непреодолимой силы, стороны не несут ответственности за исполнение своих обязательств по настоящему Договору.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>5.3. Перечисленные в п.1.3. настоящего Договора лица, проживающие совместно с Нанимателем, несут все обязанности по его исполнению наравне с Нанимателем.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>5.4. Настоящий Договор составлен в двух экземплярах, имеющих одинаковую юридическую силу, по одному для каждой из сторон.</w:t>
      </w:r>
    </w:p>
    <w:p w:rsidR="00825D63" w:rsidRPr="00825D63" w:rsidRDefault="00825D63" w:rsidP="00825D63">
      <w:pPr>
        <w:spacing w:before="500" w:after="150"/>
        <w:jc w:val="center"/>
        <w:rPr>
          <w:color w:val="000000" w:themeColor="text1"/>
        </w:rPr>
      </w:pPr>
      <w:r w:rsidRPr="00825D63">
        <w:rPr>
          <w:b/>
          <w:color w:val="000000" w:themeColor="text1"/>
        </w:rPr>
        <w:t>6. ДОПОЛНИТЕЛЬНЫЕ УСЛОВИЯ</w:t>
      </w:r>
    </w:p>
    <w:p w:rsidR="00825D63" w:rsidRPr="00825D63" w:rsidRDefault="00825D63" w:rsidP="00825D63">
      <w:pPr>
        <w:spacing w:after="150" w:line="290" w:lineRule="auto"/>
        <w:rPr>
          <w:color w:val="000000" w:themeColor="text1"/>
        </w:rPr>
      </w:pPr>
      <w:r w:rsidRPr="00825D63">
        <w:rPr>
          <w:color w:val="000000" w:themeColor="text1"/>
        </w:rPr>
        <w:t>Наймодатель передает в пользование Нанимателю ________ комплекта ключей. Показания счетчика электроэнергии на дату въезда ________________________.</w:t>
      </w:r>
    </w:p>
    <w:p w:rsidR="00825D63" w:rsidRPr="00825D63" w:rsidRDefault="00825D63" w:rsidP="00825D63">
      <w:pPr>
        <w:spacing w:before="500" w:after="150"/>
        <w:jc w:val="center"/>
        <w:rPr>
          <w:color w:val="000000" w:themeColor="text1"/>
        </w:rPr>
      </w:pPr>
      <w:r w:rsidRPr="00825D63">
        <w:rPr>
          <w:b/>
          <w:color w:val="000000" w:themeColor="text1"/>
        </w:rPr>
        <w:t>7. РЕКВИЗИТЫ СТОРОН</w:t>
      </w:r>
    </w:p>
    <w:p w:rsidR="00825D63" w:rsidRPr="00825D63" w:rsidRDefault="00825D63" w:rsidP="00825D63">
      <w:pPr>
        <w:rPr>
          <w:color w:val="000000" w:themeColor="text1"/>
        </w:rPr>
      </w:pPr>
    </w:p>
    <w:tbl>
      <w:tblPr>
        <w:tblW w:w="0" w:type="auto"/>
        <w:tblBorders>
          <w:top w:val="single" w:sz="0" w:space="0" w:color="FFFFFF"/>
          <w:left w:val="single" w:sz="0" w:space="0" w:color="FFFFFF"/>
          <w:bottom w:val="single" w:sz="0" w:space="0" w:color="FFFFFF"/>
          <w:right w:val="single" w:sz="0" w:space="0" w:color="FFFFFF"/>
          <w:insideH w:val="single" w:sz="0" w:space="0" w:color="FFFFFF"/>
          <w:insideV w:val="single" w:sz="0" w:space="0" w:color="FFFFFF"/>
        </w:tblBorders>
        <w:tblCellMar>
          <w:left w:w="0" w:type="dxa"/>
          <w:right w:w="0" w:type="dxa"/>
        </w:tblCellMar>
        <w:tblLook w:val="04A0"/>
      </w:tblPr>
      <w:tblGrid>
        <w:gridCol w:w="4601"/>
        <w:gridCol w:w="4612"/>
      </w:tblGrid>
      <w:tr w:rsidR="00825D63" w:rsidRPr="00825D63" w:rsidTr="00D95D52">
        <w:tc>
          <w:tcPr>
            <w:tcW w:w="5000" w:type="dxa"/>
            <w:tcBorders>
              <w:top w:val="single" w:sz="0" w:space="0" w:color="FFFFFF"/>
              <w:left w:val="single" w:sz="0" w:space="0" w:color="FFFFFF"/>
              <w:bottom w:val="single" w:sz="0" w:space="0" w:color="FFFFFF"/>
              <w:right w:val="single" w:sz="0" w:space="0" w:color="FFFFFF"/>
            </w:tcBorders>
            <w:shd w:val="clear" w:color="auto" w:fill="auto"/>
          </w:tcPr>
          <w:p w:rsidR="00825D63" w:rsidRPr="00825D63" w:rsidRDefault="00825D63" w:rsidP="00D95D52">
            <w:pPr>
              <w:rPr>
                <w:color w:val="000000" w:themeColor="text1"/>
              </w:rPr>
            </w:pPr>
            <w:r w:rsidRPr="00825D63">
              <w:rPr>
                <w:b/>
                <w:color w:val="000000" w:themeColor="text1"/>
              </w:rPr>
              <w:t>Наниматель</w:t>
            </w:r>
          </w:p>
          <w:p w:rsidR="00825D63" w:rsidRPr="00825D63" w:rsidRDefault="00825D63" w:rsidP="00D95D52">
            <w:pPr>
              <w:rPr>
                <w:color w:val="000000" w:themeColor="text1"/>
              </w:rPr>
            </w:pPr>
            <w:r w:rsidRPr="00825D63">
              <w:rPr>
                <w:color w:val="000000" w:themeColor="text1"/>
              </w:rPr>
              <w:t>Регистрация:</w:t>
            </w:r>
          </w:p>
          <w:p w:rsidR="00825D63" w:rsidRPr="00825D63" w:rsidRDefault="00825D63" w:rsidP="00D95D52">
            <w:pPr>
              <w:rPr>
                <w:color w:val="000000" w:themeColor="text1"/>
              </w:rPr>
            </w:pPr>
            <w:r w:rsidRPr="00825D63">
              <w:rPr>
                <w:color w:val="000000" w:themeColor="text1"/>
              </w:rPr>
              <w:t>Почтовый адрес:</w:t>
            </w:r>
          </w:p>
          <w:p w:rsidR="00825D63" w:rsidRPr="00825D63" w:rsidRDefault="00825D63" w:rsidP="00D95D52">
            <w:pPr>
              <w:rPr>
                <w:color w:val="000000" w:themeColor="text1"/>
              </w:rPr>
            </w:pPr>
            <w:r w:rsidRPr="00825D63">
              <w:rPr>
                <w:color w:val="000000" w:themeColor="text1"/>
              </w:rPr>
              <w:t>Паспорт серия:</w:t>
            </w:r>
          </w:p>
          <w:p w:rsidR="00825D63" w:rsidRPr="00825D63" w:rsidRDefault="00825D63" w:rsidP="00D95D52">
            <w:pPr>
              <w:rPr>
                <w:color w:val="000000" w:themeColor="text1"/>
              </w:rPr>
            </w:pPr>
            <w:r w:rsidRPr="00825D63">
              <w:rPr>
                <w:color w:val="000000" w:themeColor="text1"/>
              </w:rPr>
              <w:t>Номер:</w:t>
            </w:r>
          </w:p>
          <w:p w:rsidR="00825D63" w:rsidRPr="00825D63" w:rsidRDefault="00825D63" w:rsidP="00D95D52">
            <w:pPr>
              <w:rPr>
                <w:color w:val="000000" w:themeColor="text1"/>
              </w:rPr>
            </w:pPr>
            <w:r w:rsidRPr="00825D63">
              <w:rPr>
                <w:color w:val="000000" w:themeColor="text1"/>
              </w:rPr>
              <w:t>Выдан:</w:t>
            </w:r>
          </w:p>
          <w:p w:rsidR="00825D63" w:rsidRPr="00825D63" w:rsidRDefault="00825D63" w:rsidP="00D95D52">
            <w:pPr>
              <w:rPr>
                <w:color w:val="000000" w:themeColor="text1"/>
              </w:rPr>
            </w:pPr>
            <w:r w:rsidRPr="00825D63">
              <w:rPr>
                <w:color w:val="000000" w:themeColor="text1"/>
              </w:rPr>
              <w:t>Кем:</w:t>
            </w:r>
          </w:p>
          <w:p w:rsidR="00825D63" w:rsidRPr="00825D63" w:rsidRDefault="00825D63" w:rsidP="00D95D52">
            <w:pPr>
              <w:rPr>
                <w:color w:val="000000" w:themeColor="text1"/>
              </w:rPr>
            </w:pPr>
            <w:r w:rsidRPr="00825D63">
              <w:rPr>
                <w:color w:val="000000" w:themeColor="text1"/>
              </w:rPr>
              <w:t>Телефон:</w:t>
            </w:r>
          </w:p>
        </w:tc>
        <w:tc>
          <w:tcPr>
            <w:tcW w:w="5000" w:type="dxa"/>
            <w:tcBorders>
              <w:top w:val="single" w:sz="0" w:space="0" w:color="FFFFFF"/>
              <w:left w:val="single" w:sz="0" w:space="0" w:color="FFFFFF"/>
              <w:bottom w:val="single" w:sz="0" w:space="0" w:color="FFFFFF"/>
              <w:right w:val="single" w:sz="0" w:space="0" w:color="FFFFFF"/>
            </w:tcBorders>
            <w:shd w:val="clear" w:color="auto" w:fill="auto"/>
          </w:tcPr>
          <w:p w:rsidR="00825D63" w:rsidRPr="00825D63" w:rsidRDefault="00825D63" w:rsidP="00D95D52">
            <w:pPr>
              <w:rPr>
                <w:color w:val="000000" w:themeColor="text1"/>
              </w:rPr>
            </w:pPr>
            <w:r w:rsidRPr="00825D63">
              <w:rPr>
                <w:b/>
                <w:color w:val="000000" w:themeColor="text1"/>
              </w:rPr>
              <w:t>Наймодатель</w:t>
            </w:r>
          </w:p>
          <w:p w:rsidR="00825D63" w:rsidRPr="00825D63" w:rsidRDefault="00825D63" w:rsidP="00D95D52">
            <w:pPr>
              <w:rPr>
                <w:color w:val="000000" w:themeColor="text1"/>
              </w:rPr>
            </w:pPr>
            <w:r w:rsidRPr="00825D63">
              <w:rPr>
                <w:color w:val="000000" w:themeColor="text1"/>
              </w:rPr>
              <w:t>Регистрация:</w:t>
            </w:r>
          </w:p>
          <w:p w:rsidR="00825D63" w:rsidRPr="00825D63" w:rsidRDefault="00825D63" w:rsidP="00D95D52">
            <w:pPr>
              <w:rPr>
                <w:color w:val="000000" w:themeColor="text1"/>
              </w:rPr>
            </w:pPr>
            <w:r w:rsidRPr="00825D63">
              <w:rPr>
                <w:color w:val="000000" w:themeColor="text1"/>
              </w:rPr>
              <w:t>Почтовый адрес:</w:t>
            </w:r>
          </w:p>
          <w:p w:rsidR="00825D63" w:rsidRPr="00825D63" w:rsidRDefault="00825D63" w:rsidP="00D95D52">
            <w:pPr>
              <w:rPr>
                <w:color w:val="000000" w:themeColor="text1"/>
              </w:rPr>
            </w:pPr>
            <w:r w:rsidRPr="00825D63">
              <w:rPr>
                <w:color w:val="000000" w:themeColor="text1"/>
              </w:rPr>
              <w:t>Паспорт серия:</w:t>
            </w:r>
          </w:p>
          <w:p w:rsidR="00825D63" w:rsidRPr="00825D63" w:rsidRDefault="00825D63" w:rsidP="00D95D52">
            <w:pPr>
              <w:rPr>
                <w:color w:val="000000" w:themeColor="text1"/>
              </w:rPr>
            </w:pPr>
            <w:r w:rsidRPr="00825D63">
              <w:rPr>
                <w:color w:val="000000" w:themeColor="text1"/>
              </w:rPr>
              <w:t>Номер:</w:t>
            </w:r>
          </w:p>
          <w:p w:rsidR="00825D63" w:rsidRPr="00825D63" w:rsidRDefault="00825D63" w:rsidP="00D95D52">
            <w:pPr>
              <w:rPr>
                <w:color w:val="000000" w:themeColor="text1"/>
              </w:rPr>
            </w:pPr>
            <w:r w:rsidRPr="00825D63">
              <w:rPr>
                <w:color w:val="000000" w:themeColor="text1"/>
              </w:rPr>
              <w:t>Выдан:</w:t>
            </w:r>
          </w:p>
          <w:p w:rsidR="00825D63" w:rsidRPr="00825D63" w:rsidRDefault="00825D63" w:rsidP="00D95D52">
            <w:pPr>
              <w:rPr>
                <w:color w:val="000000" w:themeColor="text1"/>
              </w:rPr>
            </w:pPr>
            <w:r w:rsidRPr="00825D63">
              <w:rPr>
                <w:color w:val="000000" w:themeColor="text1"/>
              </w:rPr>
              <w:t>Кем:</w:t>
            </w:r>
          </w:p>
          <w:p w:rsidR="00825D63" w:rsidRPr="00825D63" w:rsidRDefault="00825D63" w:rsidP="00D95D52">
            <w:pPr>
              <w:rPr>
                <w:color w:val="000000" w:themeColor="text1"/>
              </w:rPr>
            </w:pPr>
            <w:r w:rsidRPr="00825D63">
              <w:rPr>
                <w:color w:val="000000" w:themeColor="text1"/>
              </w:rPr>
              <w:t>Телефон:</w:t>
            </w:r>
          </w:p>
        </w:tc>
      </w:tr>
    </w:tbl>
    <w:p w:rsidR="00825D63" w:rsidRPr="00825D63" w:rsidRDefault="00825D63" w:rsidP="00825D63">
      <w:pPr>
        <w:rPr>
          <w:color w:val="000000" w:themeColor="text1"/>
        </w:rPr>
      </w:pPr>
    </w:p>
    <w:p w:rsidR="00825D63" w:rsidRPr="00825D63" w:rsidRDefault="00825D63" w:rsidP="00825D63">
      <w:pPr>
        <w:spacing w:before="500" w:after="150"/>
        <w:jc w:val="center"/>
        <w:rPr>
          <w:color w:val="000000" w:themeColor="text1"/>
        </w:rPr>
      </w:pPr>
      <w:r w:rsidRPr="00825D63">
        <w:rPr>
          <w:b/>
          <w:color w:val="000000" w:themeColor="text1"/>
        </w:rPr>
        <w:t>8. ПОДПИСИ СТОРОН</w:t>
      </w:r>
    </w:p>
    <w:p w:rsidR="00825D63" w:rsidRPr="00825D63" w:rsidRDefault="00825D63" w:rsidP="00825D63">
      <w:pPr>
        <w:rPr>
          <w:color w:val="000000" w:themeColor="text1"/>
        </w:rPr>
      </w:pPr>
    </w:p>
    <w:tbl>
      <w:tblPr>
        <w:tblW w:w="0" w:type="auto"/>
        <w:tblBorders>
          <w:top w:val="single" w:sz="0" w:space="0" w:color="FFFFFF"/>
          <w:left w:val="single" w:sz="0" w:space="0" w:color="FFFFFF"/>
          <w:bottom w:val="single" w:sz="0" w:space="0" w:color="FFFFFF"/>
          <w:right w:val="single" w:sz="0" w:space="0" w:color="FFFFFF"/>
          <w:insideH w:val="single" w:sz="0" w:space="0" w:color="FFFFFF"/>
          <w:insideV w:val="single" w:sz="0" w:space="0" w:color="FFFFFF"/>
        </w:tblBorders>
        <w:tblCellMar>
          <w:left w:w="0" w:type="dxa"/>
          <w:right w:w="0" w:type="dxa"/>
        </w:tblCellMar>
        <w:tblLook w:val="04A0"/>
      </w:tblPr>
      <w:tblGrid>
        <w:gridCol w:w="4607"/>
        <w:gridCol w:w="4606"/>
      </w:tblGrid>
      <w:tr w:rsidR="00825D63" w:rsidRPr="00825D63" w:rsidTr="00D95D52">
        <w:tc>
          <w:tcPr>
            <w:tcW w:w="5000" w:type="dxa"/>
            <w:tcBorders>
              <w:top w:val="single" w:sz="0" w:space="0" w:color="FFFFFF"/>
              <w:left w:val="single" w:sz="0" w:space="0" w:color="FFFFFF"/>
              <w:bottom w:val="single" w:sz="0" w:space="0" w:color="FFFFFF"/>
              <w:right w:val="single" w:sz="0" w:space="0" w:color="FFFFFF"/>
            </w:tcBorders>
            <w:shd w:val="clear" w:color="auto" w:fill="auto"/>
          </w:tcPr>
          <w:p w:rsidR="00825D63" w:rsidRPr="00825D63" w:rsidRDefault="00825D63" w:rsidP="00D95D52">
            <w:pPr>
              <w:spacing w:line="340" w:lineRule="auto"/>
              <w:rPr>
                <w:color w:val="000000" w:themeColor="text1"/>
              </w:rPr>
            </w:pPr>
            <w:r w:rsidRPr="00825D63">
              <w:rPr>
                <w:color w:val="000000" w:themeColor="text1"/>
              </w:rPr>
              <w:t>Наниматель _______________</w:t>
            </w:r>
          </w:p>
        </w:tc>
        <w:tc>
          <w:tcPr>
            <w:tcW w:w="5000" w:type="dxa"/>
            <w:tcBorders>
              <w:top w:val="single" w:sz="0" w:space="0" w:color="FFFFFF"/>
              <w:left w:val="single" w:sz="0" w:space="0" w:color="FFFFFF"/>
              <w:bottom w:val="single" w:sz="0" w:space="0" w:color="FFFFFF"/>
              <w:right w:val="single" w:sz="0" w:space="0" w:color="FFFFFF"/>
            </w:tcBorders>
            <w:shd w:val="clear" w:color="auto" w:fill="auto"/>
          </w:tcPr>
          <w:p w:rsidR="00825D63" w:rsidRPr="00825D63" w:rsidRDefault="00825D63" w:rsidP="00D95D52">
            <w:pPr>
              <w:spacing w:line="340" w:lineRule="auto"/>
              <w:rPr>
                <w:color w:val="000000" w:themeColor="text1"/>
              </w:rPr>
            </w:pPr>
            <w:r w:rsidRPr="00825D63">
              <w:rPr>
                <w:color w:val="000000" w:themeColor="text1"/>
              </w:rPr>
              <w:t>Наймодатель _______________</w:t>
            </w:r>
          </w:p>
        </w:tc>
      </w:tr>
    </w:tbl>
    <w:p w:rsidR="00825D63" w:rsidRPr="00825D63" w:rsidRDefault="00825D63" w:rsidP="00825D63">
      <w:pPr>
        <w:rPr>
          <w:color w:val="000000" w:themeColor="text1"/>
        </w:rPr>
      </w:pPr>
    </w:p>
    <w:p w:rsidR="008D0955" w:rsidRPr="00825D63" w:rsidRDefault="008D0955" w:rsidP="00825D63">
      <w:pPr>
        <w:ind w:firstLine="708"/>
        <w:rPr>
          <w:color w:val="000000" w:themeColor="text1"/>
        </w:rPr>
      </w:pPr>
    </w:p>
    <w:sectPr w:rsidR="008D0955" w:rsidRPr="00825D63" w:rsidSect="00D61A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992" w:bottom="1134" w:left="1701" w:header="0" w:footer="709" w:gutter="0"/>
      <w:cols w:space="720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56C62" w:rsidRDefault="00456C62">
      <w:r>
        <w:separator/>
      </w:r>
    </w:p>
  </w:endnote>
  <w:endnote w:type="continuationSeparator" w:id="1">
    <w:p w:rsidR="00456C62" w:rsidRDefault="00456C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82289D" w:rsidRDefault="00D61A87" w:rsidP="0082289D">
    <w:pPr>
      <w:pStyle w:val="ac"/>
      <w:jc w:val="right"/>
      <w:rPr>
        <w:rFonts w:ascii="Arial" w:hAnsi="Arial" w:cs="Arial"/>
        <w:sz w:val="22"/>
        <w:szCs w:val="20"/>
        <w:lang w:val="en-US"/>
      </w:rPr>
    </w:pPr>
    <w:r w:rsidRPr="00D61A87">
      <w:rPr>
        <w:rFonts w:ascii="Arial" w:hAnsi="Arial" w:cs="Arial"/>
        <w:sz w:val="22"/>
        <w:szCs w:val="20"/>
      </w:rPr>
      <w:t xml:space="preserve">Источник: </w:t>
    </w:r>
    <w:hyperlink r:id="rId1" w:history="1">
      <w:r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8D0955" w:rsidRDefault="008D0955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56C62" w:rsidRDefault="00456C62">
      <w:r>
        <w:separator/>
      </w:r>
    </w:p>
  </w:footnote>
  <w:footnote w:type="continuationSeparator" w:id="1">
    <w:p w:rsidR="00456C62" w:rsidRDefault="00456C6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2B45B7" w:rsidRDefault="002B45B7" w:rsidP="004C2ACF">
    <w:pPr>
      <w:pStyle w:val="ac"/>
      <w:jc w:val="right"/>
      <w:rPr>
        <w:rFonts w:ascii="Arial" w:hAnsi="Arial" w:cs="Arial"/>
        <w:b/>
        <w:sz w:val="20"/>
        <w:szCs w:val="20"/>
      </w:rPr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635</wp:posOffset>
          </wp:positionH>
          <wp:positionV relativeFrom="paragraph">
            <wp:posOffset>0</wp:posOffset>
          </wp:positionV>
          <wp:extent cx="689610" cy="741680"/>
          <wp:effectExtent l="0" t="0" r="0" b="1270"/>
          <wp:wrapThrough wrapText="bothSides">
            <wp:wrapPolygon edited="0">
              <wp:start x="0" y="0"/>
              <wp:lineTo x="0" y="21082"/>
              <wp:lineTo x="20884" y="21082"/>
              <wp:lineTo x="20884" y="0"/>
              <wp:lineTo x="0" y="0"/>
            </wp:wrapPolygon>
          </wp:wrapThrough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7I7c7q9QnCQ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9610" cy="7416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1242</wp:posOffset>
          </wp:positionH>
          <wp:positionV relativeFrom="paragraph">
            <wp:posOffset>1</wp:posOffset>
          </wp:positionV>
          <wp:extent cx="691764" cy="706126"/>
          <wp:effectExtent l="0" t="0" r="0" b="0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!!!!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4693" cy="70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 w:rsidRPr="00D61A87">
      <w:rPr>
        <w:rFonts w:ascii="Arial" w:hAnsi="Arial" w:cs="Arial"/>
        <w:sz w:val="22"/>
        <w:szCs w:val="20"/>
      </w:rPr>
      <w:t xml:space="preserve">Источник: </w:t>
    </w:r>
    <w:hyperlink r:id="rId3" w:history="1">
      <w:r w:rsidR="00D61A87"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984F0A" w:rsidRPr="00D61A87" w:rsidRDefault="00984F0A" w:rsidP="00984F0A">
    <w:pPr>
      <w:pStyle w:val="ac"/>
      <w:tabs>
        <w:tab w:val="clear" w:pos="4677"/>
        <w:tab w:val="clear" w:pos="9355"/>
        <w:tab w:val="left" w:pos="2667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c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attachedTemplate r:id="rId1"/>
  <w:defaultTabStop w:val="708"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456C62"/>
    <w:rsid w:val="00104CD3"/>
    <w:rsid w:val="002432C0"/>
    <w:rsid w:val="002B0ECE"/>
    <w:rsid w:val="002B45B7"/>
    <w:rsid w:val="00456C62"/>
    <w:rsid w:val="004C2ACF"/>
    <w:rsid w:val="006E4730"/>
    <w:rsid w:val="0082289D"/>
    <w:rsid w:val="00825D63"/>
    <w:rsid w:val="008D0955"/>
    <w:rsid w:val="008E2F00"/>
    <w:rsid w:val="0092794A"/>
    <w:rsid w:val="00984F0A"/>
    <w:rsid w:val="00AE4F9E"/>
    <w:rsid w:val="00B664D6"/>
    <w:rsid w:val="00B7136F"/>
    <w:rsid w:val="00BF6E6C"/>
    <w:rsid w:val="00D61A87"/>
    <w:rsid w:val="00E060D7"/>
    <w:rsid w:val="00EC5E98"/>
    <w:rsid w:val="00F64E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rsid w:val="00F64E5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F64E59"/>
    <w:pPr>
      <w:spacing w:after="140" w:line="288" w:lineRule="auto"/>
    </w:pPr>
  </w:style>
  <w:style w:type="paragraph" w:styleId="a8">
    <w:name w:val="List"/>
    <w:basedOn w:val="a7"/>
    <w:rsid w:val="00F64E59"/>
    <w:rPr>
      <w:rFonts w:cs="Mangal"/>
    </w:rPr>
  </w:style>
  <w:style w:type="paragraph" w:styleId="a9">
    <w:name w:val="caption"/>
    <w:basedOn w:val="a"/>
    <w:qFormat/>
    <w:rsid w:val="00F64E59"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rsid w:val="00F64E59"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-rakurs.ru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an-rakurs.ru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40;&#1076;&#1084;&#1080;&#1085;\Desktop\&#1044;&#1054;&#1042;&#1045;&#1056;&#1045;&#1053;&#1053;&#1054;&#1057;&#1058;&#1068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72359F-FFA0-4303-A584-90859D2AED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ДОВЕРЕННОСТЬ.dotx</Template>
  <TotalTime>1</TotalTime>
  <Pages>5</Pages>
  <Words>1152</Words>
  <Characters>6570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1</cp:revision>
  <dcterms:created xsi:type="dcterms:W3CDTF">2018-10-07T15:00:00Z</dcterms:created>
  <dcterms:modified xsi:type="dcterms:W3CDTF">2018-10-07T15:01:00Z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