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FA023C">
      <w:pPr>
        <w:tabs>
          <w:tab w:val="left" w:pos="1290"/>
        </w:tabs>
      </w:pPr>
      <w:r>
        <w:tab/>
      </w:r>
    </w:p>
    <w:p w:rsidR="002B0ECE" w:rsidRPr="00E060D7" w:rsidRDefault="002B0ECE" w:rsidP="00FA023C">
      <w:pPr>
        <w:jc w:val="right"/>
        <w:rPr>
          <w:i/>
        </w:rPr>
      </w:pPr>
    </w:p>
    <w:p w:rsidR="002B0ECE" w:rsidRPr="00E060D7" w:rsidRDefault="002B0ECE" w:rsidP="00FA023C">
      <w:pPr>
        <w:spacing w:line="276" w:lineRule="auto"/>
        <w:ind w:right="-142"/>
        <w:rPr>
          <w:b/>
        </w:rPr>
      </w:pPr>
    </w:p>
    <w:p w:rsidR="00AE4F9E" w:rsidRPr="00E060D7" w:rsidRDefault="00AE4F9E" w:rsidP="00FA023C">
      <w:pPr>
        <w:spacing w:line="276" w:lineRule="auto"/>
        <w:ind w:right="-142"/>
        <w:jc w:val="center"/>
        <w:rPr>
          <w:b/>
        </w:rPr>
      </w:pPr>
    </w:p>
    <w:p w:rsidR="00AE4F9E" w:rsidRPr="00E060D7" w:rsidRDefault="00AE4F9E" w:rsidP="00FA023C">
      <w:pPr>
        <w:spacing w:line="276" w:lineRule="auto"/>
        <w:ind w:right="-142"/>
        <w:jc w:val="center"/>
        <w:rPr>
          <w:b/>
        </w:rPr>
      </w:pPr>
    </w:p>
    <w:p w:rsidR="00AE4F9E" w:rsidRPr="00E060D7" w:rsidRDefault="00AE4F9E" w:rsidP="00FA023C">
      <w:pPr>
        <w:spacing w:line="276" w:lineRule="auto"/>
        <w:ind w:right="-142"/>
        <w:jc w:val="center"/>
        <w:rPr>
          <w:b/>
        </w:rPr>
      </w:pPr>
    </w:p>
    <w:p w:rsidR="00AE4F9E" w:rsidRPr="00E060D7" w:rsidRDefault="00AE4F9E" w:rsidP="00FA023C">
      <w:pPr>
        <w:spacing w:line="276" w:lineRule="auto"/>
        <w:jc w:val="center"/>
        <w:rPr>
          <w:b/>
        </w:rPr>
      </w:pPr>
      <w:bookmarkStart w:id="0" w:name="_GoBack"/>
      <w:bookmarkEnd w:id="0"/>
    </w:p>
    <w:p w:rsidR="00AE4F9E" w:rsidRPr="00E060D7" w:rsidRDefault="00AE4F9E" w:rsidP="00FA023C">
      <w:pPr>
        <w:spacing w:line="276" w:lineRule="auto"/>
        <w:jc w:val="center"/>
        <w:rPr>
          <w:b/>
        </w:rPr>
      </w:pPr>
    </w:p>
    <w:p w:rsidR="00FA023C" w:rsidRPr="00FA023C" w:rsidRDefault="00FA023C" w:rsidP="00FA023C">
      <w:pPr>
        <w:pStyle w:val="af1"/>
        <w:jc w:val="center"/>
        <w:rPr>
          <w:b/>
          <w:sz w:val="28"/>
          <w:szCs w:val="28"/>
        </w:rPr>
      </w:pPr>
      <w:r w:rsidRPr="00FA023C">
        <w:rPr>
          <w:b/>
          <w:sz w:val="28"/>
          <w:szCs w:val="28"/>
        </w:rPr>
        <w:t>Договор поднайма жилого помещения квартиры физическим лицом, ранее переданного по договору социального найма</w:t>
      </w:r>
    </w:p>
    <w:p w:rsidR="00FA023C" w:rsidRDefault="00FA023C" w:rsidP="00FA023C">
      <w:pPr>
        <w:pStyle w:val="af1"/>
        <w:jc w:val="center"/>
      </w:pPr>
      <w:r>
        <w:t>[наименование населенного пункта]           [число, месяц, год прописью]</w:t>
      </w:r>
    </w:p>
    <w:p w:rsidR="00FA023C" w:rsidRDefault="00FA023C" w:rsidP="00FA023C">
      <w:pPr>
        <w:pStyle w:val="af1"/>
        <w:jc w:val="center"/>
      </w:pPr>
    </w:p>
    <w:p w:rsidR="00FA023C" w:rsidRDefault="00FA023C" w:rsidP="00FA023C">
      <w:pPr>
        <w:pStyle w:val="af1"/>
      </w:pPr>
      <w:r>
        <w:t>Гражданин(ка) [Ф. И. О. указать полностью], проживающий(ая) по адресу: [полный адрес], паспорт серии [вписать нужное] N [вписать нужное], выдан [число, месяц, год] [наименование выдавшего органа], код подразделения [вписать нужное], именуемый(ая) в дальнейшем "Наниматель", действующий(ая) от своего имени, с одной стороны и гражданин(ка) [Ф. И. О. указать полностью], проживающий(ая) по адресу: [полный адрес], паспорт серии [вписать нужное] N [вписать нужное], выдан [число, месяц, год] [наименование выдавшего органа], код подразделения [вписать нужное], именуемый(ая) в дальнейшем "Поднаниматель", действующий(ая) от своего имени, с другой стороны, заключили настоящий Договор о нижеследующем:</w:t>
      </w:r>
    </w:p>
    <w:p w:rsidR="00FA023C" w:rsidRDefault="00FA023C" w:rsidP="00FA023C">
      <w:pPr>
        <w:pStyle w:val="af1"/>
      </w:pPr>
      <w:r>
        <w:t>1. Предмет договора</w:t>
      </w:r>
    </w:p>
    <w:p w:rsidR="00FA023C" w:rsidRDefault="00FA023C" w:rsidP="00FA023C">
      <w:pPr>
        <w:pStyle w:val="af1"/>
      </w:pPr>
      <w:r>
        <w:t>1.1. Наниматель, в связи с временным выездом, в соответствии со ст. 76 ЖК РФ, передает Поднанимателю во временное пользование за плату квартиру, находящуюся по адресу: [вписать нужное] область, [населенный пункт: район, город, поселок, деревня], улица [вписать нужное], дом N [вписать нужное], корпус (строение) N [вписать нужное], квартира N [вписать нужное]</w:t>
      </w:r>
    </w:p>
    <w:p w:rsidR="00FA023C" w:rsidRDefault="00FA023C" w:rsidP="00FA023C">
      <w:pPr>
        <w:pStyle w:val="af1"/>
      </w:pPr>
      <w:r>
        <w:t>Полезная площадь квартиры составляет [цифрами и прописью] кв. м. и она состоит из [значение] комнат.</w:t>
      </w:r>
    </w:p>
    <w:p w:rsidR="00FA023C" w:rsidRDefault="00FA023C" w:rsidP="00FA023C">
      <w:pPr>
        <w:pStyle w:val="af1"/>
      </w:pPr>
      <w:r>
        <w:t>Комнаты имеют площадь:</w:t>
      </w:r>
    </w:p>
    <w:p w:rsidR="00FA023C" w:rsidRDefault="00FA023C" w:rsidP="00FA023C">
      <w:pPr>
        <w:pStyle w:val="af1"/>
      </w:pPr>
      <w:r>
        <w:t>1 комната - [цифрами и прописью] кв. м.;</w:t>
      </w:r>
    </w:p>
    <w:p w:rsidR="00FA023C" w:rsidRDefault="00FA023C" w:rsidP="00FA023C">
      <w:pPr>
        <w:pStyle w:val="af1"/>
      </w:pPr>
      <w:r>
        <w:t>2 комната - [цифрами и прописью] кв. м.</w:t>
      </w:r>
    </w:p>
    <w:p w:rsidR="00FA023C" w:rsidRDefault="00FA023C" w:rsidP="00FA023C">
      <w:pPr>
        <w:pStyle w:val="af1"/>
      </w:pPr>
      <w:r>
        <w:t>Квартира находится в многоэтажном [указать тип дома: кирпичный, блочный, другое] доме на [значение] этаже</w:t>
      </w:r>
    </w:p>
    <w:p w:rsidR="00FA023C" w:rsidRDefault="00FA023C" w:rsidP="00FA023C">
      <w:pPr>
        <w:pStyle w:val="af1"/>
      </w:pPr>
      <w:r>
        <w:t>Описание квартиры указано в приложении N 1, которое является неотъемлемой частью настоящего Договора.</w:t>
      </w:r>
    </w:p>
    <w:p w:rsidR="00FA023C" w:rsidRDefault="00FA023C" w:rsidP="00FA023C">
      <w:pPr>
        <w:pStyle w:val="af1"/>
      </w:pPr>
      <w:r>
        <w:lastRenderedPageBreak/>
        <w:t>1.2. Указанная квартира находится в бессрочном владении и пользовании у Нанимателя на основании договора социального найма N [вписать нужное] от [число, месяц, год], заключенного с [указать наименование государственного (муниципального органа)].</w:t>
      </w:r>
    </w:p>
    <w:p w:rsidR="00FA023C" w:rsidRDefault="00FA023C" w:rsidP="00FA023C">
      <w:pPr>
        <w:pStyle w:val="af1"/>
      </w:pPr>
      <w:r>
        <w:t>1.3. В квартире находится телефонная линия с номером [вписать нужное].</w:t>
      </w:r>
    </w:p>
    <w:p w:rsidR="00FA023C" w:rsidRDefault="00FA023C" w:rsidP="00FA023C">
      <w:pPr>
        <w:pStyle w:val="af1"/>
      </w:pPr>
      <w:r>
        <w:t>1.4. Наниматель передает в пользование имущество, находящееся в квартире, согласно Приложению N 2, которое является неотъемлемой частью настоящего Договора.</w:t>
      </w:r>
    </w:p>
    <w:p w:rsidR="00FA023C" w:rsidRDefault="00FA023C" w:rsidP="00FA023C">
      <w:pPr>
        <w:pStyle w:val="af1"/>
      </w:pPr>
      <w:r>
        <w:t>1.5. Квартира передается в пользование для проживания Поднанимателя и его семьи, состоящей из [значение] человек.</w:t>
      </w:r>
    </w:p>
    <w:p w:rsidR="00FA023C" w:rsidRDefault="00FA023C" w:rsidP="00FA023C">
      <w:pPr>
        <w:pStyle w:val="af1"/>
      </w:pPr>
      <w:r>
        <w:t>1.6. Наниматель и Поднаниматель ознакомлены с содержанием п. 4 ст. 76 ЖК РФ и подтверждают, что в квартире не проживали и не будут проживать граждане, страдающие одной из тяжелых форм хронических заболеваний, указанных в предусмотренном п. 4 ст. 51 ЖК РФ перечне.</w:t>
      </w:r>
    </w:p>
    <w:p w:rsidR="00FA023C" w:rsidRDefault="00FA023C" w:rsidP="00FA023C">
      <w:pPr>
        <w:pStyle w:val="h3"/>
      </w:pPr>
      <w:r>
        <w:t>2. Порядок передачи квартиры и имущества</w:t>
      </w:r>
    </w:p>
    <w:p w:rsidR="00FA023C" w:rsidRDefault="00FA023C" w:rsidP="00FA023C">
      <w:pPr>
        <w:pStyle w:val="af1"/>
      </w:pPr>
      <w:r>
        <w:t>2.1. В течение [значение] дней с момента подписания настоящего Договора квартира и имущество должны быть переданы Нанимателем и приняты Поднанимателем.</w:t>
      </w:r>
    </w:p>
    <w:p w:rsidR="00FA023C" w:rsidRDefault="00FA023C" w:rsidP="00FA023C">
      <w:pPr>
        <w:pStyle w:val="af1"/>
      </w:pPr>
      <w:r>
        <w:t>2.2. В соответствии со ст. 556 ГК РФ квартира и имущество передаются по передаточному акту, подписываемому Нанимателем и Поднанимателем. Образец передаточного акта дан в приложении N 3, которое является неотъемлемой частью настоящего Договора.</w:t>
      </w:r>
    </w:p>
    <w:p w:rsidR="00FA023C" w:rsidRDefault="00FA023C" w:rsidP="00FA023C">
      <w:pPr>
        <w:pStyle w:val="af1"/>
      </w:pPr>
      <w:r>
        <w:t>2.3. С момента подписания передаточного акта квартира и имущество считаются сданными Нанимателем и приняты Поднанимателем.</w:t>
      </w:r>
    </w:p>
    <w:p w:rsidR="00FA023C" w:rsidRDefault="00FA023C" w:rsidP="00FA023C">
      <w:pPr>
        <w:pStyle w:val="af1"/>
      </w:pPr>
      <w:r>
        <w:t>2.4. В момент подписания передаточного акта Наниматель передает Поднанимателю ключи от входной двери в квартиру, комнат (если таковые имеются), а также ключи от подъезда и секции.</w:t>
      </w:r>
    </w:p>
    <w:p w:rsidR="00FA023C" w:rsidRDefault="00FA023C" w:rsidP="00FA023C">
      <w:pPr>
        <w:pStyle w:val="h3"/>
      </w:pPr>
      <w:r>
        <w:t>3. Срок поднайма</w:t>
      </w:r>
    </w:p>
    <w:p w:rsidR="00FA023C" w:rsidRDefault="00FA023C" w:rsidP="00FA023C">
      <w:pPr>
        <w:pStyle w:val="af1"/>
      </w:pPr>
      <w:r>
        <w:t>3.1. Срок поднайма составляет [значение] лет (месяцев).</w:t>
      </w:r>
    </w:p>
    <w:p w:rsidR="00FA023C" w:rsidRDefault="00FA023C" w:rsidP="00FA023C">
      <w:pPr>
        <w:pStyle w:val="af1"/>
      </w:pPr>
      <w:r>
        <w:t>3.2. По обоюдному согласию Сторон, срок поднайма может быть сокращен.</w:t>
      </w:r>
    </w:p>
    <w:p w:rsidR="00FA023C" w:rsidRDefault="00FA023C" w:rsidP="00FA023C">
      <w:pPr>
        <w:pStyle w:val="h3"/>
      </w:pPr>
      <w:r>
        <w:t>4. Плата по Договору поднайма и порядок расчетов</w:t>
      </w:r>
    </w:p>
    <w:p w:rsidR="00FA023C" w:rsidRDefault="00FA023C" w:rsidP="00FA023C">
      <w:pPr>
        <w:pStyle w:val="af1"/>
      </w:pPr>
      <w:r>
        <w:t>4.1. Плата за поднаем квартиры и пользование имуществом, находящимся в квартире составляет [цифрами и прописью] рублей за один месяц.</w:t>
      </w:r>
    </w:p>
    <w:p w:rsidR="00FA023C" w:rsidRDefault="00FA023C" w:rsidP="00FA023C">
      <w:pPr>
        <w:pStyle w:val="af1"/>
      </w:pPr>
      <w:r>
        <w:t>4.2. Указанная плата выплачивается первоначально авансом за [значение] месяцев, а затем не позднее [значение] числа каждого месяца за последующий месяц.</w:t>
      </w:r>
    </w:p>
    <w:p w:rsidR="00FA023C" w:rsidRDefault="00FA023C" w:rsidP="00FA023C">
      <w:pPr>
        <w:pStyle w:val="af1"/>
      </w:pPr>
      <w:r>
        <w:t>4.3. Оплата осуществляется Поднанимателем на лицевой счет Нанимателя в [указать название банка] с указанием "Оплата за поднаем квартиры".</w:t>
      </w:r>
    </w:p>
    <w:p w:rsidR="00FA023C" w:rsidRDefault="00FA023C" w:rsidP="00FA023C">
      <w:pPr>
        <w:pStyle w:val="af1"/>
      </w:pPr>
      <w:r>
        <w:lastRenderedPageBreak/>
        <w:t>4.4. Коммунальные услуги, электроэнергия и абонентская плата за телефон оплачиваются Поднанимателем в сроки, предусмотренные п. 1 ст. 155 Жилищного кодекса РФ.</w:t>
      </w:r>
    </w:p>
    <w:p w:rsidR="00FA023C" w:rsidRDefault="00FA023C" w:rsidP="00FA023C">
      <w:pPr>
        <w:pStyle w:val="af1"/>
      </w:pPr>
      <w:r>
        <w:t>4.5. Междугородние и международные телефонные переговоры оплачиваются Поднанимателем.</w:t>
      </w:r>
    </w:p>
    <w:p w:rsidR="00FA023C" w:rsidRDefault="00FA023C" w:rsidP="00FA023C">
      <w:pPr>
        <w:pStyle w:val="h3"/>
      </w:pPr>
      <w:r>
        <w:t>5. Права и обязанности Нанимателя</w:t>
      </w:r>
    </w:p>
    <w:p w:rsidR="00FA023C" w:rsidRDefault="00FA023C" w:rsidP="00FA023C">
      <w:pPr>
        <w:pStyle w:val="af1"/>
      </w:pPr>
      <w:r>
        <w:t>5.1. Наниматель обязан:</w:t>
      </w:r>
    </w:p>
    <w:p w:rsidR="00FA023C" w:rsidRDefault="00FA023C" w:rsidP="00FA023C">
      <w:pPr>
        <w:pStyle w:val="af1"/>
      </w:pPr>
      <w:r>
        <w:t>5.1.1. Передать Поднанимателю квартиру и имущество в состоянии, соответствующем условиям настоящего Договора, назначению и пригодности квартиры и имущества для проживания людей.</w:t>
      </w:r>
    </w:p>
    <w:p w:rsidR="00FA023C" w:rsidRDefault="00FA023C" w:rsidP="00FA023C">
      <w:pPr>
        <w:pStyle w:val="af1"/>
      </w:pPr>
      <w:r>
        <w:t>5.2. Наниматель или его представитель имеет право [значение] раз в [значение] месяц(ев) осуществлять проверку порядка использования Поднанимателем квартиры и имущества.</w:t>
      </w:r>
    </w:p>
    <w:p w:rsidR="00FA023C" w:rsidRDefault="00FA023C" w:rsidP="00FA023C">
      <w:pPr>
        <w:pStyle w:val="h3"/>
      </w:pPr>
      <w:r>
        <w:t>6. Права и обязанности Поднанимателя</w:t>
      </w:r>
    </w:p>
    <w:p w:rsidR="00FA023C" w:rsidRDefault="00FA023C" w:rsidP="00FA023C">
      <w:pPr>
        <w:pStyle w:val="af1"/>
      </w:pPr>
      <w:r>
        <w:t>6.1. Поднаниматель обязан:</w:t>
      </w:r>
    </w:p>
    <w:p w:rsidR="00FA023C" w:rsidRDefault="00FA023C" w:rsidP="00FA023C">
      <w:pPr>
        <w:pStyle w:val="af1"/>
      </w:pPr>
      <w:r>
        <w:t>6.1.1. Использовать квартиру и имущество исключительно для проживания Поднанимателя и членов его семьи, оговоренных в п. 1.5. настоящего Договора.</w:t>
      </w:r>
    </w:p>
    <w:p w:rsidR="00FA023C" w:rsidRDefault="00FA023C" w:rsidP="00FA023C">
      <w:pPr>
        <w:pStyle w:val="af1"/>
      </w:pPr>
      <w:r>
        <w:t>6.1.2. Своевременно производить оплату за поднаем квартиры.</w:t>
      </w:r>
    </w:p>
    <w:p w:rsidR="00FA023C" w:rsidRDefault="00FA023C" w:rsidP="00FA023C">
      <w:pPr>
        <w:pStyle w:val="af1"/>
      </w:pPr>
      <w:r>
        <w:t>6.1.3. Поддерживать квартиру в надлежащем состоянии, не допуская бесхозяйственного обращения с ней, соблюдать права и законные интересы соседей, правила пользования жилыми помещениями, а также правила содержания общего имущества собственников помещений в многоквартирном доме согласно п. 4 ст. 30 ЖК РФ.</w:t>
      </w:r>
    </w:p>
    <w:p w:rsidR="00FA023C" w:rsidRDefault="00FA023C" w:rsidP="00FA023C">
      <w:pPr>
        <w:pStyle w:val="af1"/>
      </w:pPr>
      <w:r>
        <w:t>6.1.4. Бережно относиться к имуществу, находящемуся в квартире.</w:t>
      </w:r>
    </w:p>
    <w:p w:rsidR="00FA023C" w:rsidRDefault="00FA023C" w:rsidP="00FA023C">
      <w:pPr>
        <w:pStyle w:val="af1"/>
      </w:pPr>
      <w:r>
        <w:t>6.1.5. За свой счет устранять последствия аварий и неисправностей, произошедших в квартире по вине Поднанимателя.</w:t>
      </w:r>
    </w:p>
    <w:p w:rsidR="00FA023C" w:rsidRDefault="00FA023C" w:rsidP="00FA023C">
      <w:pPr>
        <w:pStyle w:val="af1"/>
      </w:pPr>
      <w:r>
        <w:t>6.1.6. Соблюдать меры пожарной безопасности.</w:t>
      </w:r>
    </w:p>
    <w:p w:rsidR="00FA023C" w:rsidRDefault="00FA023C" w:rsidP="00FA023C">
      <w:pPr>
        <w:pStyle w:val="af1"/>
      </w:pPr>
      <w:r>
        <w:t>6.1.7. Не осуществлять перестройку и перепланировку квартиры без согласия Нанимателя.</w:t>
      </w:r>
    </w:p>
    <w:p w:rsidR="00FA023C" w:rsidRDefault="00FA023C" w:rsidP="00FA023C">
      <w:pPr>
        <w:pStyle w:val="af1"/>
      </w:pPr>
      <w:r>
        <w:t>6.1.8. Беспрепятственно допускать Нанимателя в квартиру для проверки порядка ее использования.</w:t>
      </w:r>
    </w:p>
    <w:p w:rsidR="00FA023C" w:rsidRDefault="00FA023C" w:rsidP="00FA023C">
      <w:pPr>
        <w:pStyle w:val="af1"/>
      </w:pPr>
      <w:r>
        <w:t>6.1.9. Ежемесячно и в срок оплачивать коммунальные услуги, электроэнергию и абонентскую плату за телефон.</w:t>
      </w:r>
    </w:p>
    <w:p w:rsidR="00FA023C" w:rsidRDefault="00FA023C" w:rsidP="00FA023C">
      <w:pPr>
        <w:pStyle w:val="af1"/>
      </w:pPr>
      <w:r>
        <w:t>6.1.10. Передать квартиру в течение [значение] дней после окончания срока действия настоящего Договора в состоянии, в котором Поднаниматель принял в пользование квартиру с учетом нормального износа.</w:t>
      </w:r>
    </w:p>
    <w:p w:rsidR="00FA023C" w:rsidRDefault="00FA023C" w:rsidP="00FA023C">
      <w:pPr>
        <w:pStyle w:val="af1"/>
      </w:pPr>
      <w:r>
        <w:lastRenderedPageBreak/>
        <w:t>6.2. Поднаниматель имеет право:</w:t>
      </w:r>
    </w:p>
    <w:p w:rsidR="00FA023C" w:rsidRDefault="00FA023C" w:rsidP="00FA023C">
      <w:pPr>
        <w:pStyle w:val="af1"/>
      </w:pPr>
      <w:r>
        <w:t>6.2.1. Оформить квартиру по своему усмотрению.</w:t>
      </w:r>
    </w:p>
    <w:p w:rsidR="00FA023C" w:rsidRDefault="00FA023C" w:rsidP="00FA023C">
      <w:pPr>
        <w:pStyle w:val="af1"/>
      </w:pPr>
      <w:r>
        <w:t>6.2.2. Заменить замки от входной двери и [значение] комнат при согласии Нанимателя.</w:t>
      </w:r>
    </w:p>
    <w:p w:rsidR="00FA023C" w:rsidRDefault="00FA023C" w:rsidP="00FA023C">
      <w:pPr>
        <w:pStyle w:val="af1"/>
      </w:pPr>
      <w:r>
        <w:t>6.2.3. По согласованию с Нанимателем установить охранную сигнализацию.</w:t>
      </w:r>
    </w:p>
    <w:p w:rsidR="00FA023C" w:rsidRDefault="00FA023C" w:rsidP="00FA023C">
      <w:pPr>
        <w:pStyle w:val="h3"/>
      </w:pPr>
      <w:r>
        <w:t>7. Условия улучшения квартиры</w:t>
      </w:r>
    </w:p>
    <w:p w:rsidR="00FA023C" w:rsidRDefault="00FA023C" w:rsidP="00FA023C">
      <w:pPr>
        <w:pStyle w:val="af1"/>
      </w:pPr>
      <w:r>
        <w:t>7.1. Поднаниматель может, по согласованию с Нанимателем, производить улучшения квартиры.</w:t>
      </w:r>
    </w:p>
    <w:p w:rsidR="00FA023C" w:rsidRDefault="00FA023C" w:rsidP="00FA023C">
      <w:pPr>
        <w:pStyle w:val="af1"/>
      </w:pPr>
      <w:r>
        <w:t>7.2. Если улучшения квартиры могут быть отделимы без вреда для квартиры, то эти улучшения Поднаниматель производит за свой счет и они являются собственностью Поднанимателя. Если эти улучшения оплачиваются Нанимателем, то они являются собственностью Нанимателя.</w:t>
      </w:r>
    </w:p>
    <w:p w:rsidR="00FA023C" w:rsidRDefault="00FA023C" w:rsidP="00FA023C">
      <w:pPr>
        <w:pStyle w:val="af1"/>
      </w:pPr>
      <w:r>
        <w:t>7.3. Если улучшения квартиры являются неотделимыми без вреда для квартиры и они произведены без согласия Нанимателя, то Наниматель имеет право не возмещать Поднанимателю расходы по улучшению квартиры и эти улучшения считаются собственностью Нанимателя.</w:t>
      </w:r>
    </w:p>
    <w:p w:rsidR="00FA023C" w:rsidRDefault="00FA023C" w:rsidP="00FA023C">
      <w:pPr>
        <w:pStyle w:val="h3"/>
      </w:pPr>
      <w:r>
        <w:t>8. Ответственность сторон</w:t>
      </w:r>
    </w:p>
    <w:p w:rsidR="00FA023C" w:rsidRDefault="00FA023C" w:rsidP="00FA023C">
      <w:pPr>
        <w:pStyle w:val="af1"/>
      </w:pPr>
      <w:r>
        <w:t>8.1. 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FA023C" w:rsidRDefault="00FA023C" w:rsidP="00FA023C">
      <w:pPr>
        <w:pStyle w:val="af1"/>
      </w:pPr>
      <w:r>
        <w:t>8.2. Если в результате неправильной эксплуатации и пользования квартирой и имуществом Поднанимателем нанесен ущерб квартире и имуществу, Поднаниматель обязан возместить Нанимателю понесенные убытки согласно ст. 1064 ГК РФ.</w:t>
      </w:r>
    </w:p>
    <w:p w:rsidR="00FA023C" w:rsidRDefault="00FA023C" w:rsidP="00FA023C">
      <w:pPr>
        <w:pStyle w:val="af1"/>
      </w:pPr>
      <w:r>
        <w:t>8.3. Наниматель имеет право досрочно расторгнуть настоящий Договор поднайма:</w:t>
      </w:r>
    </w:p>
    <w:p w:rsidR="00FA023C" w:rsidRDefault="00FA023C" w:rsidP="00FA023C">
      <w:pPr>
        <w:pStyle w:val="af1"/>
      </w:pPr>
      <w:r>
        <w:t>- если Поднаниматель не оплачивает поднаем квартиры в течение [значение] дней (месяцев);</w:t>
      </w:r>
    </w:p>
    <w:p w:rsidR="00FA023C" w:rsidRDefault="00FA023C" w:rsidP="00FA023C">
      <w:pPr>
        <w:pStyle w:val="af1"/>
      </w:pPr>
      <w:r>
        <w:t>- в случае использования квартиры не для проживания Поднанимателя и членов его семьи.</w:t>
      </w:r>
    </w:p>
    <w:p w:rsidR="00FA023C" w:rsidRDefault="00FA023C" w:rsidP="00FA023C">
      <w:pPr>
        <w:pStyle w:val="af1"/>
      </w:pPr>
      <w:r>
        <w:t>8.4. Риск случайной гибели или случайного повреждения квартиры и (или) имущества в течение срока действия настоящего Договора лежит на Нанимателе.</w:t>
      </w:r>
    </w:p>
    <w:p w:rsidR="00FA023C" w:rsidRDefault="00FA023C" w:rsidP="00FA023C">
      <w:pPr>
        <w:pStyle w:val="h3"/>
      </w:pPr>
      <w:r>
        <w:t>9. Порядок передачи квартиры Нанимателю</w:t>
      </w:r>
    </w:p>
    <w:p w:rsidR="00FA023C" w:rsidRDefault="00FA023C" w:rsidP="00FA023C">
      <w:pPr>
        <w:pStyle w:val="af1"/>
      </w:pPr>
      <w:r>
        <w:t>9.1. По истечении срока поднайма Поднаниматель обязан передать Нанимателю квартиру и имущество в течение [значение] дней с момента окончания срока действия настоящего Договора по передаточному акту.</w:t>
      </w:r>
    </w:p>
    <w:p w:rsidR="00FA023C" w:rsidRDefault="00FA023C" w:rsidP="00FA023C">
      <w:pPr>
        <w:pStyle w:val="af1"/>
      </w:pPr>
      <w:r>
        <w:lastRenderedPageBreak/>
        <w:t>9.2. В течение срока, указанного в п. 9.1. настоящего Договора, Поднаниматель обязан выехать из квартиры и подготовить ее к передаче Нанимателю.</w:t>
      </w:r>
    </w:p>
    <w:p w:rsidR="00FA023C" w:rsidRDefault="00FA023C" w:rsidP="00FA023C">
      <w:pPr>
        <w:pStyle w:val="af1"/>
      </w:pPr>
      <w:r>
        <w:t>9.3. С момента подписания передаточного акта квартира и имущество считаются переданными Нанимателю.</w:t>
      </w:r>
    </w:p>
    <w:p w:rsidR="00FA023C" w:rsidRDefault="00FA023C" w:rsidP="00FA023C">
      <w:pPr>
        <w:pStyle w:val="af1"/>
      </w:pPr>
      <w:r>
        <w:t>9.4. В момент подписания передаточного акта Поднаниматель обязан передать Нанимателю ключи от входной двери и [значение] комнат (если таковые имеются), а также ключи от подъезда и секции.</w:t>
      </w:r>
    </w:p>
    <w:p w:rsidR="00FA023C" w:rsidRDefault="00FA023C" w:rsidP="00FA023C">
      <w:pPr>
        <w:pStyle w:val="af1"/>
      </w:pPr>
      <w:r>
        <w:t>9.5. Квартира и имущество должны быть переданы Нанимателю в том же состоянии, в котором они были переданы в поднаем с учетом нормального износа.</w:t>
      </w:r>
    </w:p>
    <w:p w:rsidR="00FA023C" w:rsidRDefault="00FA023C" w:rsidP="00FA023C">
      <w:pPr>
        <w:pStyle w:val="af1"/>
      </w:pPr>
      <w:r>
        <w:t>9.6. Неотделимые улучшения, произведенные в квартире Поднанимателем, переходят к Нанимателю без возмещения произведенных Поднанимателем затрат.</w:t>
      </w:r>
    </w:p>
    <w:p w:rsidR="00FA023C" w:rsidRDefault="00FA023C" w:rsidP="00FA023C">
      <w:pPr>
        <w:pStyle w:val="af1"/>
      </w:pPr>
      <w:r>
        <w:t>9.7. Отделимые улучшения Поднаниматель может из квартиры изъять, если они произведены за его счет и Наниматель не согласился их оплатить.</w:t>
      </w:r>
    </w:p>
    <w:p w:rsidR="00FA023C" w:rsidRDefault="00FA023C" w:rsidP="00FA023C">
      <w:pPr>
        <w:pStyle w:val="h3"/>
      </w:pPr>
      <w:r>
        <w:t>10. Порядок разрешения споров</w:t>
      </w:r>
    </w:p>
    <w:p w:rsidR="00FA023C" w:rsidRDefault="00FA023C" w:rsidP="00FA023C">
      <w:pPr>
        <w:pStyle w:val="af1"/>
      </w:pPr>
      <w:r>
        <w:t>10.1. Все споры и (или) разногласия, могущие возникнуть из настоящего Договора или в связи с ним, разрешаются в порядке, предусмотренном законодательством Российской Федерации.</w:t>
      </w:r>
    </w:p>
    <w:p w:rsidR="00FA023C" w:rsidRDefault="00FA023C" w:rsidP="00FA023C">
      <w:pPr>
        <w:pStyle w:val="h3"/>
      </w:pPr>
      <w:r>
        <w:t>11. Особые условия</w:t>
      </w:r>
    </w:p>
    <w:p w:rsidR="00FA023C" w:rsidRDefault="00FA023C" w:rsidP="00FA023C">
      <w:pPr>
        <w:pStyle w:val="af1"/>
      </w:pPr>
      <w:r>
        <w:t>11.1. Наниматель заявляет о том, что он является единственным Нанимателем квартиры по договору социального найма. В квартире прописан только он. Соответствующий установленный порядок при сдаче в поднаем жилого помещения соблюден.</w:t>
      </w:r>
    </w:p>
    <w:p w:rsidR="00FA023C" w:rsidRDefault="00FA023C" w:rsidP="00FA023C">
      <w:pPr>
        <w:pStyle w:val="af1"/>
      </w:pPr>
      <w:r>
        <w:t>11.2. Поднаниматель и Наниматель заявляют о том, что они дееспособны, под опекой и попечительством не находятся, на учете в психоневрологическом диспансере не состоят.</w:t>
      </w:r>
    </w:p>
    <w:p w:rsidR="00FA023C" w:rsidRDefault="00FA023C" w:rsidP="00FA023C">
      <w:pPr>
        <w:pStyle w:val="af1"/>
      </w:pPr>
      <w:r>
        <w:t>11.3. Наниматель сдает квартиру в поднаем свободной от проживания третьих лиц.</w:t>
      </w:r>
    </w:p>
    <w:p w:rsidR="00FA023C" w:rsidRDefault="00FA023C" w:rsidP="00FA023C">
      <w:pPr>
        <w:pStyle w:val="h3"/>
      </w:pPr>
      <w:r>
        <w:t>12. Прочие условия</w:t>
      </w:r>
    </w:p>
    <w:p w:rsidR="00FA023C" w:rsidRDefault="00FA023C" w:rsidP="00FA023C">
      <w:pPr>
        <w:pStyle w:val="af1"/>
      </w:pPr>
      <w:r>
        <w:t>12.1. Во всем остальном, что не предусмотрено настоящим Договором, действует и подлежит применению законодательство Российской Федерации.</w:t>
      </w:r>
    </w:p>
    <w:p w:rsidR="00FA023C" w:rsidRDefault="00FA023C" w:rsidP="00FA023C">
      <w:pPr>
        <w:pStyle w:val="af1"/>
      </w:pPr>
      <w:r>
        <w:t>12.2. Все изменения и дополнения к настоящему Договору должны быть совершены в письменной форме и подписаны надлежащим образом уполномоченными лицами.</w:t>
      </w:r>
    </w:p>
    <w:p w:rsidR="00FA023C" w:rsidRDefault="00FA023C" w:rsidP="00FA023C">
      <w:pPr>
        <w:pStyle w:val="af1"/>
      </w:pPr>
      <w:r>
        <w:t>12.3. Настоящий Договор составлен в трех подлинных экземплярах на русском языке по одному экземпляру для каждой из Сторон, и одному - для Наймодателя настоящей квартиры.</w:t>
      </w:r>
    </w:p>
    <w:p w:rsidR="00FA023C" w:rsidRDefault="00FA023C" w:rsidP="00FA023C">
      <w:pPr>
        <w:pStyle w:val="af1"/>
      </w:pPr>
      <w:r>
        <w:t>13. Адреса и реквизиты сторон</w:t>
      </w:r>
    </w:p>
    <w:p w:rsidR="00FA023C" w:rsidRDefault="00FA023C" w:rsidP="00FA023C">
      <w:pPr>
        <w:pStyle w:val="af1"/>
      </w:pPr>
      <w:r>
        <w:t>Поднаниматель: [вписать нужное]</w:t>
      </w:r>
    </w:p>
    <w:p w:rsidR="00FA023C" w:rsidRDefault="00FA023C" w:rsidP="00FA023C">
      <w:pPr>
        <w:pStyle w:val="af1"/>
      </w:pPr>
      <w:r>
        <w:lastRenderedPageBreak/>
        <w:t>Наниматель: [вписать нужное]</w:t>
      </w:r>
    </w:p>
    <w:p w:rsidR="00FA023C" w:rsidRDefault="00FA023C" w:rsidP="00FA023C">
      <w:pPr>
        <w:pStyle w:val="af1"/>
      </w:pPr>
      <w:r>
        <w:t>Приложение: Приложение N 1 на [значение] листах;</w:t>
      </w:r>
    </w:p>
    <w:p w:rsidR="00FA023C" w:rsidRDefault="00FA023C" w:rsidP="00FA023C">
      <w:pPr>
        <w:pStyle w:val="af1"/>
      </w:pPr>
      <w:r>
        <w:t>Приложение N 2 на [значение] листах.</w:t>
      </w:r>
    </w:p>
    <w:p w:rsidR="00FA023C" w:rsidRDefault="00FA023C" w:rsidP="00FA023C">
      <w:pPr>
        <w:pStyle w:val="af1"/>
      </w:pPr>
      <w:r>
        <w:t>Приложение N 3 на [значение] листах</w:t>
      </w:r>
    </w:p>
    <w:p w:rsidR="00FA023C" w:rsidRDefault="00FA023C" w:rsidP="00FA023C">
      <w:pPr>
        <w:pStyle w:val="af1"/>
      </w:pPr>
      <w:r>
        <w:t>Подписи Сторон:</w:t>
      </w:r>
    </w:p>
    <w:p w:rsidR="00FA023C" w:rsidRDefault="00FA023C" w:rsidP="00FA023C">
      <w:pPr>
        <w:pStyle w:val="af1"/>
      </w:pPr>
      <w:r>
        <w:t>Наниматель: [подпись] [Ф. И. О. полностью]</w:t>
      </w:r>
    </w:p>
    <w:p w:rsidR="00FA023C" w:rsidRDefault="00FA023C" w:rsidP="00FA023C">
      <w:pPr>
        <w:pStyle w:val="af1"/>
      </w:pPr>
      <w:r>
        <w:t>Поднаниматель: [подпись] [Ф. И. О. полностью]</w:t>
      </w:r>
    </w:p>
    <w:p w:rsidR="00FA023C" w:rsidRDefault="00FA023C" w:rsidP="00FA023C">
      <w:pPr>
        <w:pStyle w:val="af1"/>
      </w:pPr>
      <w:r>
        <w:t>Приложение N 1</w:t>
      </w:r>
    </w:p>
    <w:p w:rsidR="00FA023C" w:rsidRDefault="00FA023C" w:rsidP="00FA023C">
      <w:pPr>
        <w:pStyle w:val="af1"/>
      </w:pPr>
      <w:r>
        <w:t>К договору поднайма</w:t>
      </w:r>
    </w:p>
    <w:p w:rsidR="00FA023C" w:rsidRDefault="00FA023C" w:rsidP="00FA023C">
      <w:pPr>
        <w:pStyle w:val="af1"/>
      </w:pPr>
      <w:r>
        <w:t>от [число, месяц, год]</w:t>
      </w:r>
    </w:p>
    <w:p w:rsidR="00FA023C" w:rsidRDefault="00FA023C" w:rsidP="00FA023C">
      <w:pPr>
        <w:pStyle w:val="af1"/>
      </w:pPr>
      <w:r>
        <w:t>Описание квартиры, передаваемой в поднаем:</w:t>
      </w:r>
    </w:p>
    <w:p w:rsidR="00FA023C" w:rsidRDefault="00FA023C" w:rsidP="00FA023C">
      <w:pPr>
        <w:pStyle w:val="af1"/>
      </w:pPr>
      <w:r>
        <w:t>Квартира находится на [значение] этаже многоэтажного здания.</w:t>
      </w:r>
    </w:p>
    <w:p w:rsidR="00FA023C" w:rsidRDefault="00FA023C" w:rsidP="00FA023C">
      <w:pPr>
        <w:pStyle w:val="af1"/>
      </w:pPr>
      <w:r>
        <w:t>Здание построено в [значение] г.</w:t>
      </w:r>
    </w:p>
    <w:p w:rsidR="00FA023C" w:rsidRDefault="00FA023C" w:rsidP="00FA023C">
      <w:pPr>
        <w:pStyle w:val="h3"/>
      </w:pPr>
      <w:r>
        <w:t>1. Общая площадь квартиры составляет [цифрами и прописью] кв. м.</w:t>
      </w:r>
    </w:p>
    <w:p w:rsidR="00FA023C" w:rsidRDefault="00FA023C" w:rsidP="00FA023C">
      <w:pPr>
        <w:pStyle w:val="af1"/>
      </w:pPr>
      <w:r>
        <w:t>Площадь каждой из [значение] комнат</w:t>
      </w:r>
    </w:p>
    <w:p w:rsidR="00FA023C" w:rsidRDefault="00FA023C" w:rsidP="00FA023C">
      <w:pPr>
        <w:pStyle w:val="af1"/>
      </w:pPr>
      <w:r>
        <w:t>Комната N 1 [цифрами и прописью] кв. м.</w:t>
      </w:r>
    </w:p>
    <w:p w:rsidR="00FA023C" w:rsidRDefault="00FA023C" w:rsidP="00FA023C">
      <w:pPr>
        <w:pStyle w:val="af1"/>
      </w:pPr>
      <w:r>
        <w:t>Комната N 2 [цифрами и прописью] кв. м.</w:t>
      </w:r>
    </w:p>
    <w:p w:rsidR="00FA023C" w:rsidRDefault="00FA023C" w:rsidP="00FA023C">
      <w:pPr>
        <w:pStyle w:val="af1"/>
      </w:pPr>
      <w:r>
        <w:t>В квартире имеется телефон N [вписать нужное]</w:t>
      </w:r>
    </w:p>
    <w:p w:rsidR="00FA023C" w:rsidRDefault="00FA023C" w:rsidP="00FA023C">
      <w:pPr>
        <w:pStyle w:val="af1"/>
      </w:pPr>
      <w:r>
        <w:t>Комнаты обклеены обоями, пол покрыт линолеумом. Каждая комната обставлена мебелью.</w:t>
      </w:r>
    </w:p>
    <w:p w:rsidR="00FA023C" w:rsidRDefault="00FA023C" w:rsidP="00FA023C">
      <w:pPr>
        <w:pStyle w:val="h3"/>
      </w:pPr>
      <w:r>
        <w:t>2. Состояние жилого помещения на момент передачи - квартира полностью укомплектована мебелью. Квартира благоустроенная, имеются водопровод, газоснабжение, электроснабжение, ванна, санузел. Инженерно-технические коммуникации в рабочем состоянии и не требуют ремонта. Кухня полностью укомплектована необходимым оборудованием. Квартира пригодна для проживания людей и на момент передачи в наем не требует проведения текущего ремонта. Квартира имеет износ [значение] %.</w:t>
      </w:r>
    </w:p>
    <w:p w:rsidR="00FA023C" w:rsidRDefault="00FA023C" w:rsidP="00FA023C">
      <w:pPr>
        <w:pStyle w:val="af1"/>
      </w:pPr>
      <w:r>
        <w:t>Подписи сторон</w:t>
      </w:r>
    </w:p>
    <w:p w:rsidR="00FA023C" w:rsidRDefault="00FA023C" w:rsidP="00FA023C">
      <w:pPr>
        <w:pStyle w:val="af1"/>
      </w:pPr>
      <w:r>
        <w:t>Наниматель                         Поднаниматель</w:t>
      </w:r>
    </w:p>
    <w:p w:rsidR="00FA023C" w:rsidRDefault="00FA023C" w:rsidP="00FA023C">
      <w:pPr>
        <w:pStyle w:val="af1"/>
      </w:pPr>
      <w:r>
        <w:lastRenderedPageBreak/>
        <w:t>[подпись] [Ф. И. О. полностью]     [подпись] [Ф. И. О. полностью]</w:t>
      </w:r>
    </w:p>
    <w:p w:rsidR="00FA023C" w:rsidRDefault="00FA023C" w:rsidP="00FA023C">
      <w:pPr>
        <w:pStyle w:val="af1"/>
      </w:pPr>
      <w:r>
        <w:t>Приложение N 2</w:t>
      </w:r>
    </w:p>
    <w:p w:rsidR="00FA023C" w:rsidRDefault="00FA023C" w:rsidP="00FA023C">
      <w:pPr>
        <w:pStyle w:val="af1"/>
      </w:pPr>
      <w:r>
        <w:t>К договору поднайма квартиры</w:t>
      </w:r>
    </w:p>
    <w:p w:rsidR="00FA023C" w:rsidRDefault="00FA023C" w:rsidP="00FA023C">
      <w:pPr>
        <w:pStyle w:val="af1"/>
      </w:pPr>
      <w:r>
        <w:t>От [вписать нужное]</w:t>
      </w:r>
    </w:p>
    <w:p w:rsidR="00FA023C" w:rsidRDefault="00FA023C" w:rsidP="00FA023C">
      <w:pPr>
        <w:pStyle w:val="af1"/>
      </w:pPr>
      <w:r>
        <w:t>Перечень имущества, находящегося в квартире, сдаваемой в поднаем</w:t>
      </w:r>
    </w:p>
    <w:p w:rsidR="00FA023C" w:rsidRDefault="00FA023C" w:rsidP="00FA023C">
      <w:pPr>
        <w:pStyle w:val="af1"/>
      </w:pPr>
      <w:r>
        <w:t>1. [вписать нужное];</w:t>
      </w:r>
    </w:p>
    <w:p w:rsidR="00FA023C" w:rsidRDefault="00FA023C" w:rsidP="00FA023C">
      <w:pPr>
        <w:pStyle w:val="af1"/>
      </w:pPr>
      <w:r>
        <w:t>2. [вписать нужное];</w:t>
      </w:r>
    </w:p>
    <w:p w:rsidR="00FA023C" w:rsidRDefault="00FA023C" w:rsidP="00FA023C">
      <w:pPr>
        <w:pStyle w:val="af1"/>
      </w:pPr>
      <w:r>
        <w:t>3. [вписать нужное];</w:t>
      </w:r>
    </w:p>
    <w:p w:rsidR="00FA023C" w:rsidRDefault="00FA023C" w:rsidP="00FA023C">
      <w:pPr>
        <w:pStyle w:val="af1"/>
      </w:pPr>
      <w:r>
        <w:t>4. [вписать нужное];</w:t>
      </w:r>
    </w:p>
    <w:p w:rsidR="00FA023C" w:rsidRDefault="00FA023C" w:rsidP="00FA023C">
      <w:pPr>
        <w:pStyle w:val="af1"/>
      </w:pPr>
      <w:r>
        <w:t>Подписи Сторон:</w:t>
      </w:r>
    </w:p>
    <w:p w:rsidR="00FA023C" w:rsidRDefault="00FA023C" w:rsidP="00FA023C">
      <w:pPr>
        <w:pStyle w:val="af1"/>
      </w:pPr>
      <w:r>
        <w:t>Наниматель: [подпись] [Ф. И. О. полностью]</w:t>
      </w:r>
    </w:p>
    <w:p w:rsidR="00FA023C" w:rsidRDefault="00FA023C" w:rsidP="00FA023C">
      <w:pPr>
        <w:pStyle w:val="af1"/>
      </w:pPr>
      <w:r>
        <w:t>Поднаниматель: [подпись] [Ф. И. О. полностью]</w:t>
      </w:r>
    </w:p>
    <w:p w:rsidR="00FA023C" w:rsidRDefault="00FA023C" w:rsidP="00FA023C">
      <w:pPr>
        <w:pStyle w:val="af1"/>
      </w:pPr>
      <w:r>
        <w:t>Приложение N 3</w:t>
      </w:r>
    </w:p>
    <w:p w:rsidR="00FA023C" w:rsidRDefault="00FA023C" w:rsidP="00FA023C">
      <w:pPr>
        <w:pStyle w:val="af1"/>
      </w:pPr>
      <w:r>
        <w:t xml:space="preserve">К договору поднайма квартиры </w:t>
      </w:r>
    </w:p>
    <w:p w:rsidR="00FA023C" w:rsidRDefault="00FA023C" w:rsidP="00FA023C">
      <w:pPr>
        <w:pStyle w:val="af1"/>
      </w:pPr>
      <w:r>
        <w:t>От [число, месяц, год]</w:t>
      </w:r>
    </w:p>
    <w:p w:rsidR="00FA023C" w:rsidRDefault="00FA023C" w:rsidP="00FA023C">
      <w:pPr>
        <w:pStyle w:val="af1"/>
      </w:pPr>
      <w:r>
        <w:t>Передаточный акт</w:t>
      </w:r>
    </w:p>
    <w:p w:rsidR="00FA023C" w:rsidRDefault="00FA023C" w:rsidP="00FA023C">
      <w:pPr>
        <w:pStyle w:val="af1"/>
      </w:pPr>
      <w:r>
        <w:t>г. [вписать нужное]                                  [число, месяц, год]</w:t>
      </w:r>
    </w:p>
    <w:p w:rsidR="00FA023C" w:rsidRDefault="00FA023C" w:rsidP="00FA023C">
      <w:pPr>
        <w:pStyle w:val="af1"/>
      </w:pPr>
      <w:r>
        <w:t>Мы, нижеподписавшиеся, Поднаниматель, в лице гр. [Ф. И. О. указать полностью] и Наниматель, в лице гр. [Ф. И. О. указать полностью] составили настоящий Акт о том, что Наниматель передал, а Поднаниматель принял во владение и пользование квартиру, находящуюся по адресу: [вписать нужное] область, [населенный пункт: район, город, поселок, деревня], улица [вписать нужное], дом N [вписать нужное], корпус (строение) N [вписать нужное], квартира N [вписать нужное].</w:t>
      </w:r>
    </w:p>
    <w:p w:rsidR="00FA023C" w:rsidRDefault="00FA023C" w:rsidP="00FA023C">
      <w:pPr>
        <w:pStyle w:val="af1"/>
      </w:pPr>
      <w:r>
        <w:t>Полезная площадь квартиры составляет [цифрами и прописью] кв. м. и она состоит из [значение] комнат.</w:t>
      </w:r>
    </w:p>
    <w:p w:rsidR="00FA023C" w:rsidRDefault="00FA023C" w:rsidP="00FA023C">
      <w:pPr>
        <w:pStyle w:val="af1"/>
      </w:pPr>
      <w:r>
        <w:t>Комнаты имеют площадь:</w:t>
      </w:r>
    </w:p>
    <w:p w:rsidR="00FA023C" w:rsidRDefault="00FA023C" w:rsidP="00FA023C">
      <w:pPr>
        <w:pStyle w:val="af1"/>
      </w:pPr>
      <w:r>
        <w:t>1 комната - [цифрами и прописью] кв. м.;</w:t>
      </w:r>
    </w:p>
    <w:p w:rsidR="00FA023C" w:rsidRDefault="00FA023C" w:rsidP="00FA023C">
      <w:pPr>
        <w:pStyle w:val="af1"/>
      </w:pPr>
      <w:r>
        <w:t>2 комната - [цифрами и прописью] кв. м.</w:t>
      </w:r>
    </w:p>
    <w:p w:rsidR="00FA023C" w:rsidRDefault="00FA023C" w:rsidP="00FA023C">
      <w:pPr>
        <w:pStyle w:val="af1"/>
      </w:pPr>
      <w:r>
        <w:t>В квартире имеется: кухня площадью [цифрами и прописью] кв. м.</w:t>
      </w:r>
    </w:p>
    <w:p w:rsidR="00FA023C" w:rsidRDefault="00FA023C" w:rsidP="00FA023C">
      <w:pPr>
        <w:pStyle w:val="af1"/>
      </w:pPr>
      <w:r>
        <w:lastRenderedPageBreak/>
        <w:t>ванная комната площадью [цифрами и прописью] кв. м.</w:t>
      </w:r>
    </w:p>
    <w:p w:rsidR="00FA023C" w:rsidRDefault="00FA023C" w:rsidP="00FA023C">
      <w:pPr>
        <w:pStyle w:val="af1"/>
      </w:pPr>
      <w:r>
        <w:t>санузел площадью [цифрами и прописью] кв. м.</w:t>
      </w:r>
    </w:p>
    <w:p w:rsidR="00FA023C" w:rsidRDefault="00FA023C" w:rsidP="00FA023C">
      <w:pPr>
        <w:pStyle w:val="af1"/>
      </w:pPr>
      <w:r>
        <w:t>На момент подписания Акта квартира не требует (либо требует) текущего ремонта.</w:t>
      </w:r>
    </w:p>
    <w:p w:rsidR="00FA023C" w:rsidRDefault="00FA023C" w:rsidP="00FA023C">
      <w:pPr>
        <w:pStyle w:val="af1"/>
      </w:pPr>
      <w:r>
        <w:t>Подписи Сторон:</w:t>
      </w:r>
    </w:p>
    <w:p w:rsidR="00FA023C" w:rsidRDefault="00FA023C" w:rsidP="00FA023C">
      <w:pPr>
        <w:pStyle w:val="af1"/>
      </w:pPr>
      <w:r>
        <w:t>Наниматель: [подпись] [Ф. И. О. полностью]</w:t>
      </w:r>
    </w:p>
    <w:p w:rsidR="00FA023C" w:rsidRDefault="00FA023C" w:rsidP="00FA023C">
      <w:pPr>
        <w:pStyle w:val="af1"/>
      </w:pPr>
      <w:r>
        <w:t>Поднаниматель: [подпись] [Ф. И. О. полностью]</w:t>
      </w:r>
    </w:p>
    <w:p w:rsidR="008D0955" w:rsidRPr="00E060D7" w:rsidRDefault="008D0955" w:rsidP="00FA023C"/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2D4D" w:rsidRDefault="00092D4D">
      <w:r>
        <w:separator/>
      </w:r>
    </w:p>
  </w:endnote>
  <w:endnote w:type="continuationSeparator" w:id="1">
    <w:p w:rsidR="00092D4D" w:rsidRDefault="00092D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2D4D" w:rsidRDefault="00092D4D">
      <w:r>
        <w:separator/>
      </w:r>
    </w:p>
  </w:footnote>
  <w:footnote w:type="continuationSeparator" w:id="1">
    <w:p w:rsidR="00092D4D" w:rsidRDefault="00092D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092D4D"/>
    <w:rsid w:val="00092D4D"/>
    <w:rsid w:val="00104CD3"/>
    <w:rsid w:val="002B0ECE"/>
    <w:rsid w:val="002B45B7"/>
    <w:rsid w:val="004C2ACF"/>
    <w:rsid w:val="006E4730"/>
    <w:rsid w:val="0082289D"/>
    <w:rsid w:val="008D0955"/>
    <w:rsid w:val="008E2F00"/>
    <w:rsid w:val="0092794A"/>
    <w:rsid w:val="00984F0A"/>
    <w:rsid w:val="00A636DC"/>
    <w:rsid w:val="00AE4F9E"/>
    <w:rsid w:val="00B664D6"/>
    <w:rsid w:val="00B7136F"/>
    <w:rsid w:val="00BF6E6C"/>
    <w:rsid w:val="00D61A87"/>
    <w:rsid w:val="00E060D7"/>
    <w:rsid w:val="00EC5E98"/>
    <w:rsid w:val="00F64E59"/>
    <w:rsid w:val="00FA02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styleId="af1">
    <w:name w:val="Normal (Web)"/>
    <w:basedOn w:val="a"/>
    <w:uiPriority w:val="99"/>
    <w:semiHidden/>
    <w:unhideWhenUsed/>
    <w:rsid w:val="00FA023C"/>
    <w:pPr>
      <w:spacing w:before="100" w:beforeAutospacing="1" w:after="100" w:afterAutospacing="1"/>
    </w:pPr>
    <w:rPr>
      <w:rFonts w:eastAsiaTheme="minorEastAsia"/>
    </w:rPr>
  </w:style>
  <w:style w:type="paragraph" w:customStyle="1" w:styleId="h3">
    <w:name w:val="h3"/>
    <w:basedOn w:val="a"/>
    <w:rsid w:val="00FA023C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2</TotalTime>
  <Pages>8</Pages>
  <Words>1895</Words>
  <Characters>10806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2018-10-07T14:45:00Z</dcterms:created>
  <dcterms:modified xsi:type="dcterms:W3CDTF">2018-10-07T14:47:00Z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