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1153F5" w:rsidRDefault="00D61A87" w:rsidP="001153F5">
      <w:pPr>
        <w:tabs>
          <w:tab w:val="left" w:pos="1290"/>
        </w:tabs>
      </w:pPr>
      <w:r w:rsidRPr="001153F5">
        <w:tab/>
      </w:r>
    </w:p>
    <w:p w:rsidR="002B0ECE" w:rsidRPr="001153F5" w:rsidRDefault="002B0ECE" w:rsidP="001153F5">
      <w:pPr>
        <w:jc w:val="right"/>
        <w:rPr>
          <w:i/>
        </w:rPr>
      </w:pPr>
    </w:p>
    <w:p w:rsidR="002B0ECE" w:rsidRPr="001153F5" w:rsidRDefault="002B0ECE" w:rsidP="001153F5">
      <w:pPr>
        <w:spacing w:line="276" w:lineRule="auto"/>
        <w:ind w:right="-142"/>
        <w:rPr>
          <w:b/>
        </w:rPr>
      </w:pPr>
    </w:p>
    <w:p w:rsidR="00AE4F9E" w:rsidRPr="001153F5" w:rsidRDefault="00AE4F9E" w:rsidP="001153F5">
      <w:pPr>
        <w:spacing w:line="276" w:lineRule="auto"/>
        <w:ind w:right="-142"/>
        <w:jc w:val="center"/>
        <w:rPr>
          <w:b/>
        </w:rPr>
      </w:pPr>
    </w:p>
    <w:p w:rsidR="00AE4F9E" w:rsidRPr="001153F5" w:rsidRDefault="00AE4F9E" w:rsidP="001153F5">
      <w:pPr>
        <w:spacing w:line="276" w:lineRule="auto"/>
        <w:ind w:right="-142"/>
        <w:jc w:val="center"/>
        <w:rPr>
          <w:b/>
        </w:rPr>
      </w:pPr>
    </w:p>
    <w:p w:rsidR="00AE4F9E" w:rsidRPr="001153F5" w:rsidRDefault="00AE4F9E" w:rsidP="001153F5">
      <w:pPr>
        <w:spacing w:line="276" w:lineRule="auto"/>
        <w:ind w:right="-142"/>
        <w:jc w:val="center"/>
        <w:rPr>
          <w:b/>
        </w:rPr>
      </w:pPr>
    </w:p>
    <w:p w:rsidR="00AE4F9E" w:rsidRPr="001153F5" w:rsidRDefault="00AE4F9E" w:rsidP="001153F5">
      <w:pPr>
        <w:spacing w:line="276" w:lineRule="auto"/>
        <w:jc w:val="center"/>
        <w:rPr>
          <w:b/>
        </w:rPr>
      </w:pPr>
    </w:p>
    <w:p w:rsidR="00AE4F9E" w:rsidRPr="001153F5" w:rsidRDefault="00AE4F9E" w:rsidP="001153F5">
      <w:pPr>
        <w:spacing w:line="276" w:lineRule="auto"/>
        <w:jc w:val="center"/>
        <w:rPr>
          <w:b/>
        </w:rPr>
      </w:pPr>
    </w:p>
    <w:p w:rsidR="001153F5" w:rsidRPr="001153F5" w:rsidRDefault="001153F5" w:rsidP="001153F5">
      <w:pPr>
        <w:jc w:val="center"/>
        <w:rPr>
          <w:b/>
          <w:sz w:val="28"/>
          <w:szCs w:val="28"/>
        </w:rPr>
      </w:pPr>
      <w:r w:rsidRPr="001153F5">
        <w:rPr>
          <w:b/>
          <w:sz w:val="28"/>
          <w:szCs w:val="28"/>
        </w:rPr>
        <w:t>ДОВЕРЕННОСТЬ</w:t>
      </w:r>
    </w:p>
    <w:p w:rsidR="001153F5" w:rsidRPr="001153F5" w:rsidRDefault="001153F5" w:rsidP="001153F5">
      <w:pPr>
        <w:jc w:val="center"/>
        <w:rPr>
          <w:b/>
          <w:sz w:val="28"/>
          <w:szCs w:val="28"/>
        </w:rPr>
      </w:pPr>
      <w:r w:rsidRPr="001153F5">
        <w:rPr>
          <w:b/>
          <w:sz w:val="28"/>
          <w:szCs w:val="28"/>
        </w:rPr>
        <w:t>на обмен жилой площади</w:t>
      </w:r>
    </w:p>
    <w:p w:rsidR="001153F5" w:rsidRPr="001153F5" w:rsidRDefault="001153F5" w:rsidP="001153F5"/>
    <w:p w:rsidR="001153F5" w:rsidRPr="001153F5" w:rsidRDefault="001153F5" w:rsidP="001153F5"/>
    <w:p w:rsidR="001153F5" w:rsidRPr="001153F5" w:rsidRDefault="001153F5" w:rsidP="001153F5">
      <w:r>
        <w:t>город</w:t>
      </w:r>
      <w:r w:rsidRPr="001153F5">
        <w:t xml:space="preserve"> __________</w:t>
      </w:r>
      <w:r>
        <w:t>_____</w:t>
      </w:r>
      <w:r>
        <w:tab/>
      </w:r>
      <w:bookmarkStart w:id="0" w:name="_GoBack"/>
      <w:bookmarkEnd w:id="0"/>
      <w:r>
        <w:t>«____» ______________ 2018</w:t>
      </w:r>
      <w:r w:rsidRPr="001153F5">
        <w:t xml:space="preserve"> г.</w:t>
      </w:r>
    </w:p>
    <w:p w:rsidR="001153F5" w:rsidRPr="001153F5" w:rsidRDefault="001153F5" w:rsidP="001153F5"/>
    <w:p w:rsidR="001153F5" w:rsidRPr="001153F5" w:rsidRDefault="001153F5" w:rsidP="001153F5"/>
    <w:p w:rsidR="001153F5" w:rsidRPr="001153F5" w:rsidRDefault="001153F5" w:rsidP="001153F5"/>
    <w:p w:rsidR="001153F5" w:rsidRPr="001153F5" w:rsidRDefault="001153F5" w:rsidP="001153F5"/>
    <w:p w:rsidR="001153F5" w:rsidRPr="001153F5" w:rsidRDefault="001153F5" w:rsidP="001153F5">
      <w:r w:rsidRPr="001153F5">
        <w:t>Я, гр. ________________________, проживающий(ая) по адресу: ________________________________________________, доверяю гр. ________________________, проживающей(ему) по адресу: ________________________________________________, произвести обмен занимаемой мною жилой площади по вышеуказанному адресу на жилую площадь в г. ________________________, по ее(его) усмотрению и получить обменный ордер. Расписываться за меня и совершать все действия, связанные с выполнением этого поручения.</w:t>
      </w:r>
    </w:p>
    <w:p w:rsidR="001153F5" w:rsidRPr="001153F5" w:rsidRDefault="001153F5" w:rsidP="001153F5">
      <w:r w:rsidRPr="001153F5">
        <w:t>Доверенность выдана сроком на ________________________.</w:t>
      </w:r>
    </w:p>
    <w:p w:rsidR="001153F5" w:rsidRPr="001153F5" w:rsidRDefault="001153F5" w:rsidP="001153F5"/>
    <w:p w:rsidR="001153F5" w:rsidRPr="001153F5" w:rsidRDefault="001153F5" w:rsidP="001153F5"/>
    <w:p w:rsidR="001153F5" w:rsidRPr="001153F5" w:rsidRDefault="001153F5" w:rsidP="001153F5">
      <w:r w:rsidRPr="001153F5">
        <w:t>________________________ / ________________________</w:t>
      </w:r>
    </w:p>
    <w:p w:rsidR="001153F5" w:rsidRPr="001153F5" w:rsidRDefault="001153F5" w:rsidP="001153F5"/>
    <w:p w:rsidR="001153F5" w:rsidRPr="001153F5" w:rsidRDefault="001153F5" w:rsidP="001153F5">
      <w:r w:rsidRPr="001153F5">
        <w:t>«___» _____________ 2016 г.</w:t>
      </w:r>
    </w:p>
    <w:p w:rsidR="001153F5" w:rsidRPr="001153F5" w:rsidRDefault="001153F5" w:rsidP="001153F5"/>
    <w:p w:rsidR="001153F5" w:rsidRPr="001153F5" w:rsidRDefault="001153F5" w:rsidP="001153F5">
      <w:r w:rsidRPr="001153F5">
        <w:t>«___» _____________ 2016 года настоящая доверенность удостоверена мною, ________________________, нотариусом ________________________________________________</w:t>
      </w:r>
    </w:p>
    <w:p w:rsidR="001153F5" w:rsidRPr="001153F5" w:rsidRDefault="001153F5" w:rsidP="001153F5">
      <w:r w:rsidRPr="001153F5">
        <w:t>Доверенность подписана гр. ________________________ в моем присутствии. Личность доверителя установлена, дееспособность его проверена.</w:t>
      </w:r>
    </w:p>
    <w:p w:rsidR="001153F5" w:rsidRPr="001153F5" w:rsidRDefault="001153F5" w:rsidP="001153F5">
      <w:r w:rsidRPr="001153F5">
        <w:t></w:t>
      </w:r>
      <w:r w:rsidRPr="001153F5">
        <w:t>Зарегистрировано в реестре за № ________</w:t>
      </w:r>
    </w:p>
    <w:p w:rsidR="001153F5" w:rsidRPr="001153F5" w:rsidRDefault="001153F5" w:rsidP="001153F5">
      <w:r w:rsidRPr="001153F5">
        <w:t></w:t>
      </w:r>
      <w:r w:rsidRPr="001153F5">
        <w:t xml:space="preserve">Взыскано по тарифу: ________ рублей. </w:t>
      </w:r>
    </w:p>
    <w:p w:rsidR="008D0955" w:rsidRPr="001153F5" w:rsidRDefault="001153F5" w:rsidP="001153F5">
      <w:r w:rsidRPr="001153F5">
        <w:t></w:t>
      </w:r>
      <w:r w:rsidRPr="001153F5">
        <w:t>Нотариус: ________________________</w:t>
      </w:r>
    </w:p>
    <w:p w:rsidR="001153F5" w:rsidRPr="001153F5" w:rsidRDefault="001153F5"/>
    <w:sectPr w:rsidR="001153F5" w:rsidRPr="001153F5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684D" w:rsidRDefault="00E0684D">
      <w:r>
        <w:separator/>
      </w:r>
    </w:p>
  </w:endnote>
  <w:endnote w:type="continuationSeparator" w:id="1">
    <w:p w:rsidR="00E0684D" w:rsidRDefault="00E068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866" w:rsidRDefault="00130866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866" w:rsidRDefault="00130866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684D" w:rsidRDefault="00E0684D">
      <w:r>
        <w:separator/>
      </w:r>
    </w:p>
  </w:footnote>
  <w:footnote w:type="continuationSeparator" w:id="1">
    <w:p w:rsidR="00E0684D" w:rsidRDefault="00E0684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866" w:rsidRDefault="00130866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130866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0866" w:rsidRDefault="00130866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1153F5"/>
    <w:rsid w:val="00104CD3"/>
    <w:rsid w:val="001153F5"/>
    <w:rsid w:val="00130866"/>
    <w:rsid w:val="002B0ECE"/>
    <w:rsid w:val="002B45B7"/>
    <w:rsid w:val="006E4730"/>
    <w:rsid w:val="0082289D"/>
    <w:rsid w:val="008D0955"/>
    <w:rsid w:val="008E2F00"/>
    <w:rsid w:val="00984F0A"/>
    <w:rsid w:val="00AE4F9E"/>
    <w:rsid w:val="00B664D6"/>
    <w:rsid w:val="00B7136F"/>
    <w:rsid w:val="00BF6E6C"/>
    <w:rsid w:val="00D61A87"/>
    <w:rsid w:val="00E060D7"/>
    <w:rsid w:val="00E0684D"/>
    <w:rsid w:val="00EC5E98"/>
    <w:rsid w:val="00EE0A2B"/>
    <w:rsid w:val="00EE5F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EE0A2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EE0A2B"/>
    <w:pPr>
      <w:spacing w:after="140" w:line="288" w:lineRule="auto"/>
    </w:pPr>
  </w:style>
  <w:style w:type="paragraph" w:styleId="a8">
    <w:name w:val="List"/>
    <w:basedOn w:val="a7"/>
    <w:rsid w:val="00EE0A2B"/>
    <w:rPr>
      <w:rFonts w:cs="Mangal"/>
    </w:rPr>
  </w:style>
  <w:style w:type="paragraph" w:styleId="a9">
    <w:name w:val="caption"/>
    <w:basedOn w:val="a"/>
    <w:qFormat/>
    <w:rsid w:val="00EE0A2B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EE0A2B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52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1;&#1086;&#1083;&#1080;&#1090;&#1072;\Desktop\&#1096;&#1072;&#1073;&#1083;&#1086;&#1085;%20&#1076;&#1086;&#1082;&#1091;&#1084;&#1077;&#1085;&#1090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A8480A-1E72-4DE3-8B58-56CEF3A594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документа.dotx</Template>
  <TotalTime>0</TotalTime>
  <Pages>1</Pages>
  <Words>170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Лолита</dc:creator>
  <cp:lastModifiedBy>Админ</cp:lastModifiedBy>
  <cp:revision>2</cp:revision>
  <dcterms:created xsi:type="dcterms:W3CDTF">2018-10-11T19:03:00Z</dcterms:created>
  <dcterms:modified xsi:type="dcterms:W3CDTF">2018-10-11T19:03:00Z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