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0ECE" w:rsidRPr="007224B2" w:rsidRDefault="00D61A87" w:rsidP="007224B2">
      <w:pPr>
        <w:tabs>
          <w:tab w:val="left" w:pos="1290"/>
        </w:tabs>
      </w:pPr>
      <w:r w:rsidRPr="007224B2">
        <w:tab/>
      </w:r>
    </w:p>
    <w:p w:rsidR="002B0ECE" w:rsidRPr="007224B2" w:rsidRDefault="002B0ECE" w:rsidP="007224B2">
      <w:pPr>
        <w:jc w:val="right"/>
        <w:rPr>
          <w:i/>
        </w:rPr>
      </w:pPr>
    </w:p>
    <w:p w:rsidR="002B0ECE" w:rsidRPr="007224B2" w:rsidRDefault="002B0ECE" w:rsidP="007224B2">
      <w:pPr>
        <w:spacing w:line="276" w:lineRule="auto"/>
        <w:ind w:right="-142"/>
        <w:rPr>
          <w:b/>
        </w:rPr>
      </w:pPr>
    </w:p>
    <w:p w:rsidR="00AE4F9E" w:rsidRPr="007224B2" w:rsidRDefault="00AE4F9E" w:rsidP="007224B2">
      <w:pPr>
        <w:spacing w:line="276" w:lineRule="auto"/>
        <w:ind w:right="-142"/>
        <w:jc w:val="center"/>
        <w:rPr>
          <w:b/>
        </w:rPr>
      </w:pPr>
    </w:p>
    <w:p w:rsidR="00AE4F9E" w:rsidRPr="007224B2" w:rsidRDefault="00AE4F9E" w:rsidP="007224B2">
      <w:pPr>
        <w:spacing w:line="276" w:lineRule="auto"/>
        <w:ind w:right="-142"/>
        <w:jc w:val="center"/>
        <w:rPr>
          <w:b/>
        </w:rPr>
      </w:pPr>
    </w:p>
    <w:p w:rsidR="00AE4F9E" w:rsidRPr="007224B2" w:rsidRDefault="00AE4F9E" w:rsidP="007224B2">
      <w:pPr>
        <w:spacing w:line="276" w:lineRule="auto"/>
        <w:ind w:right="-142"/>
        <w:jc w:val="center"/>
        <w:rPr>
          <w:b/>
        </w:rPr>
      </w:pPr>
    </w:p>
    <w:p w:rsidR="00E060D7" w:rsidRPr="007224B2" w:rsidRDefault="00E060D7" w:rsidP="007224B2">
      <w:pPr>
        <w:spacing w:line="276" w:lineRule="auto"/>
        <w:jc w:val="center"/>
      </w:pPr>
      <w:bookmarkStart w:id="0" w:name="_GoBack"/>
      <w:bookmarkEnd w:id="0"/>
    </w:p>
    <w:p w:rsidR="007224B2" w:rsidRPr="007224B2" w:rsidRDefault="007224B2" w:rsidP="007224B2">
      <w:pPr>
        <w:jc w:val="right"/>
      </w:pPr>
      <w:r w:rsidRPr="007224B2">
        <w:t>                          В ___________ городской суд ___________ области</w:t>
      </w:r>
    </w:p>
    <w:p w:rsidR="007224B2" w:rsidRPr="007224B2" w:rsidRDefault="007224B2" w:rsidP="007224B2">
      <w:pPr>
        <w:jc w:val="right"/>
      </w:pPr>
      <w:r w:rsidRPr="007224B2">
        <w:t>                          Истец: А-ва Е.А.</w:t>
      </w:r>
    </w:p>
    <w:p w:rsidR="007224B2" w:rsidRPr="007224B2" w:rsidRDefault="007224B2" w:rsidP="007224B2">
      <w:pPr>
        <w:jc w:val="right"/>
      </w:pPr>
      <w:r w:rsidRPr="007224B2">
        <w:t>                          г. _____________, ул. __________, д. __, кв. __</w:t>
      </w:r>
    </w:p>
    <w:p w:rsidR="007224B2" w:rsidRPr="007224B2" w:rsidRDefault="007224B2" w:rsidP="007224B2">
      <w:pPr>
        <w:jc w:val="right"/>
      </w:pPr>
      <w:r w:rsidRPr="007224B2">
        <w:t>                          Ответчик : Е-в, С. проживал:</w:t>
      </w:r>
    </w:p>
    <w:p w:rsidR="007224B2" w:rsidRPr="007224B2" w:rsidRDefault="007224B2" w:rsidP="007224B2">
      <w:pPr>
        <w:jc w:val="right"/>
      </w:pPr>
      <w:r w:rsidRPr="007224B2">
        <w:t>                          г. _____________, ул. __________, д. __, кв. __</w:t>
      </w:r>
    </w:p>
    <w:p w:rsidR="007224B2" w:rsidRPr="007224B2" w:rsidRDefault="007224B2" w:rsidP="007224B2">
      <w:pPr>
        <w:jc w:val="right"/>
      </w:pPr>
      <w:r w:rsidRPr="007224B2">
        <w:t>                          Цена иска: _________ руб.</w:t>
      </w:r>
    </w:p>
    <w:p w:rsidR="007224B2" w:rsidRPr="007224B2" w:rsidRDefault="007224B2" w:rsidP="007224B2">
      <w:pPr>
        <w:pStyle w:val="af1"/>
      </w:pPr>
    </w:p>
    <w:p w:rsidR="007224B2" w:rsidRPr="007224B2" w:rsidRDefault="007224B2" w:rsidP="007224B2">
      <w:pPr>
        <w:pStyle w:val="af1"/>
        <w:jc w:val="center"/>
        <w:rPr>
          <w:b/>
          <w:sz w:val="28"/>
          <w:szCs w:val="28"/>
        </w:rPr>
      </w:pPr>
      <w:r w:rsidRPr="007224B2">
        <w:rPr>
          <w:b/>
          <w:sz w:val="28"/>
          <w:szCs w:val="28"/>
        </w:rPr>
        <w:t>Исковое заявление о признании договора дарения доли в праве собственности на квартиру недействительным</w:t>
      </w:r>
    </w:p>
    <w:p w:rsidR="007224B2" w:rsidRPr="007224B2" w:rsidRDefault="007224B2" w:rsidP="007224B2">
      <w:pPr>
        <w:pStyle w:val="af1"/>
      </w:pPr>
    </w:p>
    <w:p w:rsidR="007224B2" w:rsidRPr="007224B2" w:rsidRDefault="007224B2" w:rsidP="007224B2">
      <w:pPr>
        <w:pStyle w:val="af1"/>
      </w:pPr>
      <w:r w:rsidRPr="007224B2">
        <w:t>      Я, А-ва Е.А., _____ года рождения. Длительное время посещала храм в</w:t>
      </w:r>
    </w:p>
    <w:p w:rsidR="007224B2" w:rsidRPr="007224B2" w:rsidRDefault="007224B2" w:rsidP="007224B2">
      <w:pPr>
        <w:pStyle w:val="af1"/>
      </w:pPr>
      <w:r w:rsidRPr="007224B2">
        <w:t>г. ____, где причащалась и исповедовалась у одного и того же священника -</w:t>
      </w:r>
    </w:p>
    <w:p w:rsidR="007224B2" w:rsidRPr="007224B2" w:rsidRDefault="007224B2" w:rsidP="007224B2">
      <w:pPr>
        <w:pStyle w:val="af1"/>
      </w:pPr>
      <w:r w:rsidRPr="007224B2">
        <w:t>отца  Д-ла  (в миру  гр. У-ны Е-в С.),  который  является  ответчиком  по</w:t>
      </w:r>
    </w:p>
    <w:p w:rsidR="007224B2" w:rsidRPr="007224B2" w:rsidRDefault="007224B2" w:rsidP="007224B2">
      <w:pPr>
        <w:pStyle w:val="af1"/>
      </w:pPr>
      <w:r w:rsidRPr="007224B2">
        <w:t>настоящему делу. Он  вел со мной разговоры и случайно узнал от меня,  что</w:t>
      </w:r>
    </w:p>
    <w:p w:rsidR="007224B2" w:rsidRPr="007224B2" w:rsidRDefault="007224B2" w:rsidP="007224B2">
      <w:pPr>
        <w:pStyle w:val="af1"/>
      </w:pPr>
      <w:r w:rsidRPr="007224B2">
        <w:t>моя соседка  преподает  английский  язык.  Отец Д-л стал заниматься с ней</w:t>
      </w:r>
    </w:p>
    <w:p w:rsidR="007224B2" w:rsidRPr="007224B2" w:rsidRDefault="007224B2" w:rsidP="007224B2">
      <w:pPr>
        <w:pStyle w:val="af1"/>
      </w:pPr>
      <w:r w:rsidRPr="007224B2">
        <w:t>английским  языком.  А после  занятий  заходить  ко мне и вести разговоры</w:t>
      </w:r>
    </w:p>
    <w:p w:rsidR="007224B2" w:rsidRPr="007224B2" w:rsidRDefault="007224B2" w:rsidP="007224B2">
      <w:pPr>
        <w:pStyle w:val="af1"/>
      </w:pPr>
      <w:r w:rsidRPr="007224B2">
        <w:t>о моей квартире. Данная однокомнатная квартира по адресу: _______________</w:t>
      </w:r>
    </w:p>
    <w:p w:rsidR="007224B2" w:rsidRPr="007224B2" w:rsidRDefault="007224B2" w:rsidP="007224B2">
      <w:pPr>
        <w:pStyle w:val="af1"/>
      </w:pPr>
      <w:r w:rsidRPr="007224B2">
        <w:t>была  приобретена  мной  в  браке  с  мужем.  После  его  смерти  я стала</w:t>
      </w:r>
    </w:p>
    <w:p w:rsidR="007224B2" w:rsidRPr="007224B2" w:rsidRDefault="007224B2" w:rsidP="007224B2">
      <w:pPr>
        <w:pStyle w:val="af1"/>
      </w:pPr>
      <w:r w:rsidRPr="007224B2">
        <w:t>собственницей  2/3  долей  квартиры,  а два сына мужа  от первого брака -</w:t>
      </w:r>
    </w:p>
    <w:p w:rsidR="007224B2" w:rsidRPr="007224B2" w:rsidRDefault="007224B2" w:rsidP="007224B2">
      <w:pPr>
        <w:pStyle w:val="af1"/>
      </w:pPr>
      <w:r w:rsidRPr="007224B2">
        <w:t>собственниками 1/6 доли квартиры каждый. В квартире проживала только я.</w:t>
      </w:r>
    </w:p>
    <w:p w:rsidR="007224B2" w:rsidRPr="007224B2" w:rsidRDefault="007224B2" w:rsidP="007224B2">
      <w:pPr>
        <w:pStyle w:val="af1"/>
      </w:pPr>
      <w:r w:rsidRPr="007224B2">
        <w:t>      Отец  Д-л стал прелагать  мне передать мою квартиру церкви. Обещал,</w:t>
      </w:r>
    </w:p>
    <w:p w:rsidR="007224B2" w:rsidRPr="007224B2" w:rsidRDefault="007224B2" w:rsidP="007224B2">
      <w:pPr>
        <w:pStyle w:val="af1"/>
      </w:pPr>
      <w:r w:rsidRPr="007224B2">
        <w:t>что  взамен за мной будет  уход и помощь,  я не буду  ни в чем нуждаться.</w:t>
      </w:r>
    </w:p>
    <w:p w:rsidR="007224B2" w:rsidRPr="007224B2" w:rsidRDefault="007224B2" w:rsidP="007224B2">
      <w:pPr>
        <w:pStyle w:val="af1"/>
      </w:pPr>
      <w:r w:rsidRPr="007224B2">
        <w:t>Отец  Д-л вел такие разговоры постоянно. Он как бы загипнотизировал меня,</w:t>
      </w:r>
    </w:p>
    <w:p w:rsidR="007224B2" w:rsidRPr="007224B2" w:rsidRDefault="007224B2" w:rsidP="007224B2">
      <w:pPr>
        <w:pStyle w:val="af1"/>
      </w:pPr>
      <w:r w:rsidRPr="007224B2">
        <w:t>и  я поверила его словам.  Однажды, ____ 20__ г.,  он приехал  за  мной и</w:t>
      </w:r>
    </w:p>
    <w:p w:rsidR="007224B2" w:rsidRPr="007224B2" w:rsidRDefault="007224B2" w:rsidP="007224B2">
      <w:pPr>
        <w:pStyle w:val="af1"/>
      </w:pPr>
      <w:r w:rsidRPr="007224B2">
        <w:t>повез  в Регистрационную палату. Там меня ни о чем не спросили. Ничего не</w:t>
      </w:r>
    </w:p>
    <w:p w:rsidR="007224B2" w:rsidRPr="007224B2" w:rsidRDefault="007224B2" w:rsidP="007224B2">
      <w:pPr>
        <w:pStyle w:val="af1"/>
      </w:pPr>
      <w:r w:rsidRPr="007224B2">
        <w:lastRenderedPageBreak/>
        <w:t>объяснили,  только  предложили  расписаться   в   каких-то   бумагах.   Я</w:t>
      </w:r>
    </w:p>
    <w:p w:rsidR="007224B2" w:rsidRPr="007224B2" w:rsidRDefault="007224B2" w:rsidP="007224B2">
      <w:pPr>
        <w:pStyle w:val="af1"/>
      </w:pPr>
      <w:r w:rsidRPr="007224B2">
        <w:t>расписалась,  но  текст не читала.  На руках у меня ничего не осталось. Я</w:t>
      </w:r>
    </w:p>
    <w:p w:rsidR="007224B2" w:rsidRPr="007224B2" w:rsidRDefault="007224B2" w:rsidP="007224B2">
      <w:pPr>
        <w:pStyle w:val="af1"/>
      </w:pPr>
      <w:r w:rsidRPr="007224B2">
        <w:t>считала,  передала свою долю  квартиры храму,  за это мне будут оказывать</w:t>
      </w:r>
    </w:p>
    <w:p w:rsidR="007224B2" w:rsidRPr="007224B2" w:rsidRDefault="007224B2" w:rsidP="007224B2">
      <w:pPr>
        <w:pStyle w:val="af1"/>
      </w:pPr>
      <w:r w:rsidRPr="007224B2">
        <w:t>помощь, осуществлять уход за мной.</w:t>
      </w:r>
    </w:p>
    <w:p w:rsidR="007224B2" w:rsidRPr="007224B2" w:rsidRDefault="007224B2" w:rsidP="007224B2">
      <w:pPr>
        <w:pStyle w:val="af1"/>
      </w:pPr>
      <w:r w:rsidRPr="007224B2">
        <w:t>      Бумаги были подписаны "__" _____ 20__ г., а через некоторое время я</w:t>
      </w:r>
    </w:p>
    <w:p w:rsidR="007224B2" w:rsidRPr="007224B2" w:rsidRDefault="007224B2" w:rsidP="007224B2">
      <w:pPr>
        <w:pStyle w:val="af1"/>
      </w:pPr>
      <w:r w:rsidRPr="007224B2">
        <w:t>узнала, что отец Д-л больше не служит в храме, так как его выгнали. Тогда</w:t>
      </w:r>
    </w:p>
    <w:p w:rsidR="007224B2" w:rsidRPr="007224B2" w:rsidRDefault="007224B2" w:rsidP="007224B2">
      <w:pPr>
        <w:pStyle w:val="af1"/>
      </w:pPr>
      <w:r w:rsidRPr="007224B2">
        <w:t>я  рассказала  своей  сестре  К-а Р.Н.  о том, что под влиянием ответчика</w:t>
      </w:r>
    </w:p>
    <w:p w:rsidR="007224B2" w:rsidRPr="007224B2" w:rsidRDefault="007224B2" w:rsidP="007224B2">
      <w:pPr>
        <w:pStyle w:val="af1"/>
      </w:pPr>
      <w:r w:rsidRPr="007224B2">
        <w:t>подписала  какие-то  бумаги  на  квартиру. Сестра добилась встречи с Е-м.</w:t>
      </w:r>
    </w:p>
    <w:p w:rsidR="007224B2" w:rsidRPr="007224B2" w:rsidRDefault="007224B2" w:rsidP="007224B2">
      <w:pPr>
        <w:pStyle w:val="af1"/>
      </w:pPr>
      <w:r w:rsidRPr="007224B2">
        <w:t>Стала  требовать от него  объяснений. После  того Е-в отдал нам договор и</w:t>
      </w:r>
    </w:p>
    <w:p w:rsidR="007224B2" w:rsidRPr="007224B2" w:rsidRDefault="007224B2" w:rsidP="007224B2">
      <w:pPr>
        <w:pStyle w:val="af1"/>
      </w:pPr>
      <w:r w:rsidRPr="007224B2">
        <w:t>ксерокопию свидетельства о регистрации права. Оказалось, что _________ г.</w:t>
      </w:r>
    </w:p>
    <w:p w:rsidR="007224B2" w:rsidRPr="007224B2" w:rsidRDefault="007224B2" w:rsidP="007224B2">
      <w:pPr>
        <w:pStyle w:val="af1"/>
      </w:pPr>
      <w:r w:rsidRPr="007224B2">
        <w:t>был  оформлен  договор  дарения  доли  квартиры,  причем  на самого Е-ва,</w:t>
      </w:r>
    </w:p>
    <w:p w:rsidR="007224B2" w:rsidRPr="007224B2" w:rsidRDefault="007224B2" w:rsidP="007224B2">
      <w:pPr>
        <w:pStyle w:val="af1"/>
      </w:pPr>
      <w:r w:rsidRPr="007224B2">
        <w:t>церковь в нем не упоминалась, ничего не сказано об обещанных мне помощи и</w:t>
      </w:r>
    </w:p>
    <w:p w:rsidR="007224B2" w:rsidRPr="007224B2" w:rsidRDefault="007224B2" w:rsidP="007224B2">
      <w:pPr>
        <w:pStyle w:val="af1"/>
      </w:pPr>
      <w:r w:rsidRPr="007224B2">
        <w:t>уходе.  Ответчик, видя нашу реакцию, тут же заявил, что готов расторгнуть</w:t>
      </w:r>
    </w:p>
    <w:p w:rsidR="007224B2" w:rsidRPr="007224B2" w:rsidRDefault="007224B2" w:rsidP="007224B2">
      <w:pPr>
        <w:pStyle w:val="af1"/>
      </w:pPr>
      <w:r w:rsidRPr="007224B2">
        <w:t>договор.</w:t>
      </w:r>
    </w:p>
    <w:p w:rsidR="007224B2" w:rsidRPr="007224B2" w:rsidRDefault="007224B2" w:rsidP="007224B2">
      <w:pPr>
        <w:pStyle w:val="af1"/>
      </w:pPr>
      <w:r w:rsidRPr="007224B2">
        <w:t>      Вскоре я и моя сестра вместе с Е-м поехали в МОРН г. _____________,</w:t>
      </w:r>
    </w:p>
    <w:p w:rsidR="007224B2" w:rsidRPr="007224B2" w:rsidRDefault="007224B2" w:rsidP="007224B2">
      <w:pPr>
        <w:pStyle w:val="af1"/>
      </w:pPr>
      <w:r w:rsidRPr="007224B2">
        <w:t>сообщили  там,  что  хотим  расторгнуть  договор.  Но когда нас попросили</w:t>
      </w:r>
    </w:p>
    <w:p w:rsidR="007224B2" w:rsidRPr="007224B2" w:rsidRDefault="007224B2" w:rsidP="007224B2">
      <w:pPr>
        <w:pStyle w:val="af1"/>
      </w:pPr>
      <w:r w:rsidRPr="007224B2">
        <w:t>паспорта,  оказалось,  что у Е-ва паспорта нет.  Он сказал, что паспорт в</w:t>
      </w:r>
    </w:p>
    <w:p w:rsidR="007224B2" w:rsidRPr="007224B2" w:rsidRDefault="007224B2" w:rsidP="007224B2">
      <w:pPr>
        <w:pStyle w:val="af1"/>
      </w:pPr>
      <w:r w:rsidRPr="007224B2">
        <w:t>милиции.  Расторжение  договора не состоялось.  Ответчик обещал, что, как</w:t>
      </w:r>
    </w:p>
    <w:p w:rsidR="007224B2" w:rsidRPr="007224B2" w:rsidRDefault="007224B2" w:rsidP="007224B2">
      <w:pPr>
        <w:pStyle w:val="af1"/>
      </w:pPr>
      <w:r w:rsidRPr="007224B2">
        <w:t>только получит паспорт или справку, мы расторгнем договор.</w:t>
      </w:r>
    </w:p>
    <w:p w:rsidR="007224B2" w:rsidRPr="007224B2" w:rsidRDefault="007224B2" w:rsidP="007224B2">
      <w:pPr>
        <w:pStyle w:val="af1"/>
      </w:pPr>
      <w:r w:rsidRPr="007224B2">
        <w:t>      После  этого  ответчик  звонил  и  продолжал  обещать.  Наконец  он</w:t>
      </w:r>
    </w:p>
    <w:p w:rsidR="007224B2" w:rsidRPr="007224B2" w:rsidRDefault="007224B2" w:rsidP="007224B2">
      <w:pPr>
        <w:pStyle w:val="af1"/>
      </w:pPr>
      <w:r w:rsidRPr="007224B2">
        <w:t>позвонил летом 20__ г. и сообщил, что получил паспорт и готов расторгнуть</w:t>
      </w:r>
    </w:p>
    <w:p w:rsidR="007224B2" w:rsidRPr="007224B2" w:rsidRDefault="007224B2" w:rsidP="007224B2">
      <w:pPr>
        <w:pStyle w:val="af1"/>
      </w:pPr>
      <w:r w:rsidRPr="007224B2">
        <w:t>договор.  А через  некоторое время  он позвонил с У-ны и сказал, что даст</w:t>
      </w:r>
    </w:p>
    <w:p w:rsidR="007224B2" w:rsidRPr="007224B2" w:rsidRDefault="007224B2" w:rsidP="007224B2">
      <w:pPr>
        <w:pStyle w:val="af1"/>
      </w:pPr>
      <w:r w:rsidRPr="007224B2">
        <w:t>генеральную  доверенность  моей сестре  на расторжение договора,  записал</w:t>
      </w:r>
    </w:p>
    <w:p w:rsidR="007224B2" w:rsidRPr="007224B2" w:rsidRDefault="007224B2" w:rsidP="007224B2">
      <w:pPr>
        <w:pStyle w:val="af1"/>
      </w:pPr>
      <w:r w:rsidRPr="007224B2">
        <w:t>паспортные данные сестры. После чего я ждала его звонка или появления, но</w:t>
      </w:r>
    </w:p>
    <w:p w:rsidR="007224B2" w:rsidRPr="007224B2" w:rsidRDefault="007224B2" w:rsidP="007224B2">
      <w:pPr>
        <w:pStyle w:val="af1"/>
      </w:pPr>
      <w:r w:rsidRPr="007224B2">
        <w:t>тщетно.  Я  поняла,  что  Е-в  обманул  меня.  Он обманным путем заключил</w:t>
      </w:r>
    </w:p>
    <w:p w:rsidR="007224B2" w:rsidRPr="007224B2" w:rsidRDefault="007224B2" w:rsidP="007224B2">
      <w:pPr>
        <w:pStyle w:val="af1"/>
      </w:pPr>
      <w:r w:rsidRPr="007224B2">
        <w:t>договор  в  свою пользу,  а  не  в  пользу храма,  обманул, что будет мне</w:t>
      </w:r>
    </w:p>
    <w:p w:rsidR="007224B2" w:rsidRPr="007224B2" w:rsidRDefault="007224B2" w:rsidP="007224B2">
      <w:pPr>
        <w:pStyle w:val="af1"/>
      </w:pPr>
      <w:r w:rsidRPr="007224B2">
        <w:lastRenderedPageBreak/>
        <w:t>оказывать  помощь  и  уход.  Я,   как   человек   пожилой,   верующий   и</w:t>
      </w:r>
    </w:p>
    <w:p w:rsidR="007224B2" w:rsidRPr="007224B2" w:rsidRDefault="007224B2" w:rsidP="007224B2">
      <w:pPr>
        <w:pStyle w:val="af1"/>
      </w:pPr>
      <w:r w:rsidRPr="007224B2">
        <w:t>малограмотный,  поверила служителю церкви.  Но храму моя доля квартиры не</w:t>
      </w:r>
    </w:p>
    <w:p w:rsidR="007224B2" w:rsidRPr="007224B2" w:rsidRDefault="007224B2" w:rsidP="007224B2">
      <w:pPr>
        <w:pStyle w:val="af1"/>
      </w:pPr>
      <w:r w:rsidRPr="007224B2">
        <w:t>досталась,  никакой обещанной  помощи  и  ухода  мне  оказано не было, за</w:t>
      </w:r>
    </w:p>
    <w:p w:rsidR="007224B2" w:rsidRPr="007224B2" w:rsidRDefault="007224B2" w:rsidP="007224B2">
      <w:pPr>
        <w:pStyle w:val="af1"/>
      </w:pPr>
      <w:r w:rsidRPr="007224B2">
        <w:t>квартиру я как платила, так и плачу сама. Более того, мне стало известно,</w:t>
      </w:r>
    </w:p>
    <w:p w:rsidR="007224B2" w:rsidRPr="007224B2" w:rsidRDefault="007224B2" w:rsidP="007224B2">
      <w:pPr>
        <w:pStyle w:val="af1"/>
      </w:pPr>
      <w:r w:rsidRPr="007224B2">
        <w:t>что  не  я  одна  была  обманута  Е-вым,  были и другие  случаи, когда он</w:t>
      </w:r>
    </w:p>
    <w:p w:rsidR="007224B2" w:rsidRPr="007224B2" w:rsidRDefault="007224B2" w:rsidP="007224B2">
      <w:pPr>
        <w:pStyle w:val="af1"/>
      </w:pPr>
      <w:r w:rsidRPr="007224B2">
        <w:t>обманывал  одиноких  прихожан,  оформлял  их  квартиры  на  себя. А потом</w:t>
      </w:r>
    </w:p>
    <w:p w:rsidR="007224B2" w:rsidRPr="007224B2" w:rsidRDefault="007224B2" w:rsidP="007224B2">
      <w:pPr>
        <w:pStyle w:val="af1"/>
      </w:pPr>
      <w:r w:rsidRPr="007224B2">
        <w:t>продавал.</w:t>
      </w:r>
    </w:p>
    <w:p w:rsidR="007224B2" w:rsidRPr="007224B2" w:rsidRDefault="007224B2" w:rsidP="007224B2">
      <w:pPr>
        <w:pStyle w:val="af1"/>
      </w:pPr>
      <w:r w:rsidRPr="007224B2">
        <w:t>      По изложенным основаниям, в соответствии со ст. 167, 169 ГК РФ</w:t>
      </w:r>
    </w:p>
    <w:p w:rsidR="007224B2" w:rsidRPr="007224B2" w:rsidRDefault="007224B2" w:rsidP="007224B2">
      <w:pPr>
        <w:pStyle w:val="af1"/>
      </w:pPr>
    </w:p>
    <w:p w:rsidR="007224B2" w:rsidRPr="007224B2" w:rsidRDefault="007224B2" w:rsidP="007224B2">
      <w:pPr>
        <w:pStyle w:val="af1"/>
      </w:pPr>
      <w:r w:rsidRPr="007224B2">
        <w:t>      Прошу:</w:t>
      </w:r>
    </w:p>
    <w:p w:rsidR="007224B2" w:rsidRPr="007224B2" w:rsidRDefault="007224B2" w:rsidP="007224B2">
      <w:pPr>
        <w:pStyle w:val="af1"/>
      </w:pPr>
    </w:p>
    <w:p w:rsidR="007224B2" w:rsidRPr="007224B2" w:rsidRDefault="007224B2" w:rsidP="007224B2">
      <w:pPr>
        <w:pStyle w:val="af1"/>
      </w:pPr>
      <w:r w:rsidRPr="007224B2">
        <w:t>      1. Признать договор дарения доли в праве собственности на квартиру,</w:t>
      </w:r>
    </w:p>
    <w:p w:rsidR="007224B2" w:rsidRPr="007224B2" w:rsidRDefault="007224B2" w:rsidP="007224B2">
      <w:pPr>
        <w:pStyle w:val="af1"/>
      </w:pPr>
      <w:r w:rsidRPr="007224B2">
        <w:t>расположенную по адресу: __________, заключенный ______ 20__ г. между А-й</w:t>
      </w:r>
    </w:p>
    <w:p w:rsidR="007224B2" w:rsidRPr="007224B2" w:rsidRDefault="007224B2" w:rsidP="007224B2">
      <w:pPr>
        <w:pStyle w:val="af1"/>
      </w:pPr>
      <w:r w:rsidRPr="007224B2">
        <w:t>Е.А.  и  Е-вым С.,  также запись  о регистрации указанного выше договора,</w:t>
      </w:r>
    </w:p>
    <w:p w:rsidR="007224B2" w:rsidRPr="007224B2" w:rsidRDefault="007224B2" w:rsidP="007224B2">
      <w:pPr>
        <w:pStyle w:val="af1"/>
      </w:pPr>
      <w:r w:rsidRPr="007224B2">
        <w:t>произведенную МОРП _________ 20__ г. за N ______ недействительными.</w:t>
      </w:r>
    </w:p>
    <w:p w:rsidR="007224B2" w:rsidRPr="007224B2" w:rsidRDefault="007224B2" w:rsidP="007224B2">
      <w:pPr>
        <w:pStyle w:val="af1"/>
      </w:pPr>
      <w:r w:rsidRPr="007224B2">
        <w:t>      2. Признать недействительным свидетельство серии ____ от __ 20__ г.</w:t>
      </w:r>
    </w:p>
    <w:p w:rsidR="007224B2" w:rsidRPr="007224B2" w:rsidRDefault="007224B2" w:rsidP="007224B2">
      <w:pPr>
        <w:pStyle w:val="af1"/>
      </w:pPr>
      <w:r w:rsidRPr="007224B2">
        <w:t>о  государственной  регистрации  за  Е-вым  С.  на 2/3 доли права долевой</w:t>
      </w:r>
    </w:p>
    <w:p w:rsidR="007224B2" w:rsidRPr="007224B2" w:rsidRDefault="007224B2" w:rsidP="007224B2">
      <w:pPr>
        <w:pStyle w:val="af1"/>
      </w:pPr>
      <w:r w:rsidRPr="007224B2">
        <w:t>собственности в однокомнатной квартире, находящейся по адресу __________,</w:t>
      </w:r>
    </w:p>
    <w:p w:rsidR="007224B2" w:rsidRPr="007224B2" w:rsidRDefault="007224B2" w:rsidP="007224B2">
      <w:pPr>
        <w:pStyle w:val="af1"/>
      </w:pPr>
      <w:r w:rsidRPr="007224B2">
        <w:t>недействительным.</w:t>
      </w:r>
    </w:p>
    <w:p w:rsidR="007224B2" w:rsidRPr="007224B2" w:rsidRDefault="007224B2" w:rsidP="007224B2">
      <w:pPr>
        <w:pStyle w:val="af1"/>
      </w:pPr>
      <w:r w:rsidRPr="007224B2">
        <w:t>      3. Восстановить мое  право  собственности  на  2/3  доли  квартиры,</w:t>
      </w:r>
    </w:p>
    <w:p w:rsidR="007224B2" w:rsidRPr="007224B2" w:rsidRDefault="007224B2" w:rsidP="007224B2">
      <w:pPr>
        <w:pStyle w:val="af1"/>
      </w:pPr>
      <w:r w:rsidRPr="007224B2">
        <w:t>расположенной по адресу: ________________.</w:t>
      </w:r>
    </w:p>
    <w:p w:rsidR="007224B2" w:rsidRPr="007224B2" w:rsidRDefault="007224B2" w:rsidP="007224B2">
      <w:pPr>
        <w:pStyle w:val="af1"/>
      </w:pPr>
      <w:r w:rsidRPr="007224B2">
        <w:t>      4. В  порядке подготовки  дела наложить арест на 2/3 доли квартиры,</w:t>
      </w:r>
    </w:p>
    <w:p w:rsidR="007224B2" w:rsidRPr="007224B2" w:rsidRDefault="007224B2" w:rsidP="007224B2">
      <w:pPr>
        <w:pStyle w:val="af1"/>
      </w:pPr>
      <w:r w:rsidRPr="007224B2">
        <w:t>принадлежащие  Е-ву  С.,  запретив  ответчику  любые  действия и сделки в</w:t>
      </w:r>
    </w:p>
    <w:p w:rsidR="007224B2" w:rsidRPr="007224B2" w:rsidRDefault="007224B2" w:rsidP="007224B2">
      <w:pPr>
        <w:pStyle w:val="af1"/>
      </w:pPr>
      <w:r w:rsidRPr="007224B2">
        <w:t>отношении его доли квартиры.</w:t>
      </w:r>
    </w:p>
    <w:p w:rsidR="007224B2" w:rsidRPr="007224B2" w:rsidRDefault="007224B2" w:rsidP="007224B2">
      <w:pPr>
        <w:pStyle w:val="af1"/>
      </w:pPr>
    </w:p>
    <w:p w:rsidR="007224B2" w:rsidRPr="007224B2" w:rsidRDefault="007224B2" w:rsidP="007224B2">
      <w:pPr>
        <w:pStyle w:val="af1"/>
      </w:pPr>
      <w:r w:rsidRPr="007224B2">
        <w:t>      Приложения:</w:t>
      </w:r>
    </w:p>
    <w:p w:rsidR="007224B2" w:rsidRPr="007224B2" w:rsidRDefault="007224B2" w:rsidP="007224B2">
      <w:pPr>
        <w:pStyle w:val="af1"/>
      </w:pPr>
      <w:r w:rsidRPr="007224B2">
        <w:lastRenderedPageBreak/>
        <w:t>      1. Копия искового заявления.</w:t>
      </w:r>
    </w:p>
    <w:p w:rsidR="007224B2" w:rsidRPr="007224B2" w:rsidRDefault="007224B2" w:rsidP="007224B2">
      <w:pPr>
        <w:pStyle w:val="af1"/>
      </w:pPr>
      <w:r w:rsidRPr="007224B2">
        <w:t>      2. Госпошлина.</w:t>
      </w:r>
    </w:p>
    <w:p w:rsidR="007224B2" w:rsidRPr="007224B2" w:rsidRDefault="007224B2" w:rsidP="007224B2">
      <w:pPr>
        <w:pStyle w:val="af1"/>
      </w:pPr>
      <w:r w:rsidRPr="007224B2">
        <w:t>      3. Копия договора дарения.</w:t>
      </w:r>
    </w:p>
    <w:p w:rsidR="007224B2" w:rsidRPr="007224B2" w:rsidRDefault="007224B2" w:rsidP="007224B2">
      <w:pPr>
        <w:pStyle w:val="af1"/>
      </w:pPr>
      <w:r w:rsidRPr="007224B2">
        <w:t>      4. Копия свидетельства о регистрации права.</w:t>
      </w:r>
    </w:p>
    <w:p w:rsidR="007224B2" w:rsidRPr="007224B2" w:rsidRDefault="007224B2" w:rsidP="007224B2">
      <w:pPr>
        <w:pStyle w:val="af1"/>
      </w:pPr>
      <w:r w:rsidRPr="007224B2">
        <w:t>      5. Справка БТИ.</w:t>
      </w:r>
    </w:p>
    <w:p w:rsidR="007224B2" w:rsidRPr="007224B2" w:rsidRDefault="007224B2" w:rsidP="007224B2">
      <w:pPr>
        <w:pStyle w:val="af1"/>
      </w:pPr>
      <w:r w:rsidRPr="007224B2">
        <w:t>      6. Копия доверенности.</w:t>
      </w:r>
    </w:p>
    <w:p w:rsidR="007224B2" w:rsidRPr="007224B2" w:rsidRDefault="007224B2" w:rsidP="007224B2">
      <w:pPr>
        <w:pStyle w:val="af1"/>
      </w:pPr>
    </w:p>
    <w:p w:rsidR="007224B2" w:rsidRPr="007224B2" w:rsidRDefault="007224B2" w:rsidP="007224B2">
      <w:pPr>
        <w:pStyle w:val="af1"/>
      </w:pPr>
      <w:r w:rsidRPr="007224B2">
        <w:t>      Дата                                              Подпись</w:t>
      </w:r>
    </w:p>
    <w:p w:rsidR="008D0955" w:rsidRPr="007224B2" w:rsidRDefault="008D0955" w:rsidP="007224B2"/>
    <w:sectPr w:rsidR="008D0955" w:rsidRPr="007224B2" w:rsidSect="00D61A8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992" w:bottom="1134" w:left="1701" w:header="0" w:footer="709" w:gutter="0"/>
      <w:cols w:space="720"/>
      <w:formProt w:val="0"/>
      <w:docGrid w:linePitch="360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03B47" w:rsidRDefault="00103B47">
      <w:r>
        <w:separator/>
      </w:r>
    </w:p>
  </w:endnote>
  <w:endnote w:type="continuationSeparator" w:id="1">
    <w:p w:rsidR="00103B47" w:rsidRDefault="00103B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2ACF" w:rsidRDefault="004C2ACF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82289D" w:rsidRDefault="00D61A87" w:rsidP="0082289D">
    <w:pPr>
      <w:pStyle w:val="ac"/>
      <w:jc w:val="right"/>
      <w:rPr>
        <w:rFonts w:ascii="Arial" w:hAnsi="Arial" w:cs="Arial"/>
        <w:sz w:val="22"/>
        <w:szCs w:val="20"/>
        <w:lang w:val="en-US"/>
      </w:rPr>
    </w:pPr>
    <w:r w:rsidRPr="00D61A87">
      <w:rPr>
        <w:rFonts w:ascii="Arial" w:hAnsi="Arial" w:cs="Arial"/>
        <w:sz w:val="22"/>
        <w:szCs w:val="20"/>
      </w:rPr>
      <w:t xml:space="preserve">Источник: </w:t>
    </w:r>
    <w:hyperlink r:id="rId1" w:history="1">
      <w:r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8D0955" w:rsidRDefault="008D0955">
    <w:pPr>
      <w:pStyle w:val="a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2ACF" w:rsidRDefault="004C2ACF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03B47" w:rsidRDefault="00103B47">
      <w:r>
        <w:separator/>
      </w:r>
    </w:p>
  </w:footnote>
  <w:footnote w:type="continuationSeparator" w:id="1">
    <w:p w:rsidR="00103B47" w:rsidRDefault="00103B4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2ACF" w:rsidRDefault="004C2ACF">
    <w:pPr>
      <w:pStyle w:val="ac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2B45B7" w:rsidRDefault="002B45B7" w:rsidP="004C2ACF">
    <w:pPr>
      <w:pStyle w:val="ac"/>
      <w:jc w:val="right"/>
      <w:rPr>
        <w:rFonts w:ascii="Arial" w:hAnsi="Arial" w:cs="Arial"/>
        <w:b/>
        <w:sz w:val="20"/>
        <w:szCs w:val="20"/>
      </w:rPr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635</wp:posOffset>
          </wp:positionH>
          <wp:positionV relativeFrom="paragraph">
            <wp:posOffset>0</wp:posOffset>
          </wp:positionV>
          <wp:extent cx="689610" cy="741680"/>
          <wp:effectExtent l="0" t="0" r="0" b="1270"/>
          <wp:wrapThrough wrapText="bothSides">
            <wp:wrapPolygon edited="0">
              <wp:start x="0" y="0"/>
              <wp:lineTo x="0" y="21082"/>
              <wp:lineTo x="20884" y="21082"/>
              <wp:lineTo x="20884" y="0"/>
              <wp:lineTo x="0" y="0"/>
            </wp:wrapPolygon>
          </wp:wrapThrough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7I7c7q9QnCQ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9610" cy="7416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1242</wp:posOffset>
          </wp:positionH>
          <wp:positionV relativeFrom="paragraph">
            <wp:posOffset>1</wp:posOffset>
          </wp:positionV>
          <wp:extent cx="691764" cy="706126"/>
          <wp:effectExtent l="0" t="0" r="0" b="0"/>
          <wp:wrapNone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!!!!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4693" cy="7091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 w:rsidRPr="00D61A87">
      <w:rPr>
        <w:rFonts w:ascii="Arial" w:hAnsi="Arial" w:cs="Arial"/>
        <w:sz w:val="22"/>
        <w:szCs w:val="20"/>
      </w:rPr>
      <w:t xml:space="preserve">Источник: </w:t>
    </w:r>
    <w:hyperlink r:id="rId3" w:history="1">
      <w:r w:rsidR="00D61A87"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984F0A" w:rsidRPr="00D61A87" w:rsidRDefault="00984F0A" w:rsidP="00984F0A">
    <w:pPr>
      <w:pStyle w:val="ac"/>
      <w:tabs>
        <w:tab w:val="clear" w:pos="4677"/>
        <w:tab w:val="clear" w:pos="9355"/>
        <w:tab w:val="left" w:pos="2667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C2ACF" w:rsidRDefault="004C2ACF">
    <w:pPr>
      <w:pStyle w:val="ac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attachedTemplate r:id="rId1"/>
  <w:defaultTabStop w:val="708"/>
  <w:characterSpacingControl w:val="doNotCompress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/>
  <w:rsids>
    <w:rsidRoot w:val="00103B47"/>
    <w:rsid w:val="00103B47"/>
    <w:rsid w:val="00104CD3"/>
    <w:rsid w:val="002749E2"/>
    <w:rsid w:val="002B0ECE"/>
    <w:rsid w:val="002B45B7"/>
    <w:rsid w:val="004C2ACF"/>
    <w:rsid w:val="006E4730"/>
    <w:rsid w:val="007224B2"/>
    <w:rsid w:val="0082289D"/>
    <w:rsid w:val="008D0955"/>
    <w:rsid w:val="008E2F00"/>
    <w:rsid w:val="0092794A"/>
    <w:rsid w:val="00984F0A"/>
    <w:rsid w:val="00AE4F9E"/>
    <w:rsid w:val="00B664D6"/>
    <w:rsid w:val="00B7136F"/>
    <w:rsid w:val="00BF6E6C"/>
    <w:rsid w:val="00D61A87"/>
    <w:rsid w:val="00E060D7"/>
    <w:rsid w:val="00EC5E98"/>
    <w:rsid w:val="00F64E5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E77"/>
    <w:rPr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25E77"/>
    <w:pPr>
      <w:spacing w:before="150" w:after="60"/>
      <w:outlineLvl w:val="0"/>
    </w:pPr>
    <w:rPr>
      <w:rFonts w:ascii="Arial" w:hAnsi="Arial" w:cs="Arial"/>
      <w:b/>
      <w:bCs/>
      <w:color w:val="0D3159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E82C6A"/>
    <w:rPr>
      <w:strike w:val="0"/>
      <w:dstrike w:val="0"/>
      <w:color w:val="0000FF"/>
      <w:u w:val="single"/>
      <w:effect w:val="none"/>
    </w:rPr>
  </w:style>
  <w:style w:type="character" w:customStyle="1" w:styleId="10">
    <w:name w:val="Заголовок 1 Знак"/>
    <w:basedOn w:val="a0"/>
    <w:link w:val="1"/>
    <w:qFormat/>
    <w:rsid w:val="00D25E77"/>
    <w:rPr>
      <w:rFonts w:ascii="Arial" w:hAnsi="Arial" w:cs="Arial"/>
      <w:b/>
      <w:bCs/>
      <w:color w:val="0D3159"/>
      <w:sz w:val="30"/>
      <w:szCs w:val="30"/>
      <w:lang w:eastAsia="ru-RU"/>
    </w:rPr>
  </w:style>
  <w:style w:type="character" w:styleId="a3">
    <w:name w:val="Strong"/>
    <w:qFormat/>
    <w:rsid w:val="00D25E77"/>
    <w:rPr>
      <w:b/>
      <w:bCs/>
    </w:rPr>
  </w:style>
  <w:style w:type="character" w:customStyle="1" w:styleId="a4">
    <w:name w:val="Верх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character" w:customStyle="1" w:styleId="a5">
    <w:name w:val="Ниж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paragraph" w:customStyle="1" w:styleId="a6">
    <w:name w:val="Заголовок"/>
    <w:basedOn w:val="a"/>
    <w:next w:val="a7"/>
    <w:qFormat/>
    <w:rsid w:val="00F64E59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rsid w:val="00F64E59"/>
    <w:pPr>
      <w:spacing w:after="140" w:line="288" w:lineRule="auto"/>
    </w:pPr>
  </w:style>
  <w:style w:type="paragraph" w:styleId="a8">
    <w:name w:val="List"/>
    <w:basedOn w:val="a7"/>
    <w:rsid w:val="00F64E59"/>
    <w:rPr>
      <w:rFonts w:cs="Mangal"/>
    </w:rPr>
  </w:style>
  <w:style w:type="paragraph" w:styleId="a9">
    <w:name w:val="caption"/>
    <w:basedOn w:val="a"/>
    <w:qFormat/>
    <w:rsid w:val="00F64E59"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rsid w:val="00F64E59"/>
    <w:pPr>
      <w:suppressLineNumbers/>
    </w:pPr>
    <w:rPr>
      <w:rFonts w:cs="Mangal"/>
    </w:rPr>
  </w:style>
  <w:style w:type="paragraph" w:customStyle="1" w:styleId="ab">
    <w:name w:val="Гиперссылка (моя)"/>
    <w:basedOn w:val="a"/>
    <w:qFormat/>
    <w:rsid w:val="00FB2E05"/>
    <w:rPr>
      <w:color w:val="0070C0"/>
      <w:u w:val="single"/>
    </w:rPr>
  </w:style>
  <w:style w:type="paragraph" w:styleId="ac">
    <w:name w:val="head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d">
    <w:name w:val="foot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e">
    <w:name w:val="Balloon Text"/>
    <w:basedOn w:val="a"/>
    <w:link w:val="af"/>
    <w:uiPriority w:val="99"/>
    <w:semiHidden/>
    <w:unhideWhenUsed/>
    <w:rsid w:val="00984F0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84F0A"/>
    <w:rPr>
      <w:rFonts w:ascii="Tahoma" w:hAnsi="Tahoma" w:cs="Tahoma"/>
      <w:sz w:val="16"/>
      <w:szCs w:val="16"/>
      <w:lang w:eastAsia="ru-RU"/>
    </w:rPr>
  </w:style>
  <w:style w:type="character" w:styleId="af0">
    <w:name w:val="Hyperlink"/>
    <w:basedOn w:val="a0"/>
    <w:uiPriority w:val="99"/>
    <w:unhideWhenUsed/>
    <w:rsid w:val="00D61A87"/>
    <w:rPr>
      <w:color w:val="0000FF" w:themeColor="hyperlink"/>
      <w:u w:val="single"/>
    </w:rPr>
  </w:style>
  <w:style w:type="paragraph" w:styleId="af1">
    <w:name w:val="Normal (Web)"/>
    <w:basedOn w:val="a"/>
    <w:uiPriority w:val="99"/>
    <w:semiHidden/>
    <w:unhideWhenUsed/>
    <w:rsid w:val="007224B2"/>
    <w:pPr>
      <w:spacing w:before="100" w:beforeAutospacing="1" w:after="100" w:afterAutospacing="1"/>
    </w:pPr>
    <w:rPr>
      <w:rFonts w:eastAsiaTheme="minorEastAsi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-rakurs.ru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an-rakurs.ru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40;&#1076;&#1084;&#1080;&#1085;\Desktop\&#1044;&#1054;&#1042;&#1045;&#1056;&#1045;&#1053;&#1053;&#1054;&#1057;&#1058;&#1068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72359F-FFA0-4303-A584-90859D2AED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ДОВЕРЕННОСТЬ.dotx</Template>
  <TotalTime>3</TotalTime>
  <Pages>4</Pages>
  <Words>751</Words>
  <Characters>4284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1</cp:revision>
  <dcterms:created xsi:type="dcterms:W3CDTF">2018-10-07T16:12:00Z</dcterms:created>
  <dcterms:modified xsi:type="dcterms:W3CDTF">2018-10-07T16:15:00Z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