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D61A87">
      <w:pPr>
        <w:tabs>
          <w:tab w:val="left" w:pos="1290"/>
        </w:tabs>
      </w:pPr>
      <w:r>
        <w:tab/>
      </w:r>
    </w:p>
    <w:p w:rsidR="002B0ECE" w:rsidRPr="00E060D7" w:rsidRDefault="002B0ECE" w:rsidP="002B0ECE">
      <w:pPr>
        <w:jc w:val="right"/>
        <w:rPr>
          <w:i/>
        </w:rPr>
      </w:pPr>
    </w:p>
    <w:p w:rsidR="002B0ECE" w:rsidRPr="00E060D7" w:rsidRDefault="002B0ECE" w:rsidP="002B0ECE">
      <w:pPr>
        <w:spacing w:line="276" w:lineRule="auto"/>
        <w:ind w:right="-142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5C17">
        <w:rPr>
          <w:rFonts w:ascii="Times New Roman" w:hAnsi="Times New Roman" w:cs="Times New Roman"/>
          <w:b/>
          <w:sz w:val="28"/>
          <w:szCs w:val="28"/>
        </w:rPr>
        <w:t>СПРАВКА О ДОХОДАХ ФИЗИЧЕСКОГО ЛИЦА</w:t>
      </w:r>
    </w:p>
    <w:p w:rsidR="00C5751C" w:rsidRPr="00FB5C17" w:rsidRDefault="00C5751C" w:rsidP="00C5751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751C" w:rsidRPr="00FB5C17" w:rsidRDefault="00C5751C" w:rsidP="00C575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 xml:space="preserve">                      за .... го</w:t>
      </w:r>
      <w:bookmarkStart w:id="0" w:name="_GoBack"/>
      <w:bookmarkEnd w:id="0"/>
      <w:r w:rsidRPr="00FB5C17">
        <w:rPr>
          <w:rFonts w:ascii="Times New Roman" w:hAnsi="Times New Roman" w:cs="Times New Roman"/>
          <w:sz w:val="24"/>
          <w:szCs w:val="24"/>
        </w:rPr>
        <w:t>д N ... от ..·..·....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Форма по КНД 1151078 Признак ... номер корректировки ... в ИФНС (код) 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Форма 2-НДФЛ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1. Данные о налоговом агенте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Код по ОКТМО .............. Телефон ........... ИНН .......... КПП 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Налоговый агент ..............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Форма реорганизации (ликвидации) (код) 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ИНН/КПП реорганизованной организации ............../..............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2. Данные о физическом лице - получателе дохода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ИНН в Российской Федерации ........ ИНН в стране гражданства 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Фамилия ................ Имя ............... Отчество &lt;*&gt; .................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Статус налогоплательщика ........ Дата рождения ..·..·.... Гражданство (код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страны) ..........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Код документа, удостоверяющего личность: .... Серия и номер документа 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 xml:space="preserve">  3. Доходы, облагаемые по ставке  .....%</w:t>
      </w:r>
    </w:p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94"/>
        <w:gridCol w:w="900"/>
        <w:gridCol w:w="900"/>
        <w:gridCol w:w="900"/>
        <w:gridCol w:w="850"/>
        <w:gridCol w:w="340"/>
        <w:gridCol w:w="794"/>
        <w:gridCol w:w="850"/>
        <w:gridCol w:w="874"/>
        <w:gridCol w:w="900"/>
        <w:gridCol w:w="907"/>
      </w:tblGrid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дохода</w:t>
            </w: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дохода</w:t>
            </w: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дохода</w:t>
            </w: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дохода</w:t>
            </w: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</w:tcBorders>
          </w:tcPr>
          <w:p w:rsidR="00C5751C" w:rsidRPr="00FB5C17" w:rsidRDefault="00C5751C" w:rsidP="003929C0"/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4. Стандартные, социальные и имущественные налоговые вычеты</w:t>
      </w:r>
    </w:p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"/>
        <w:gridCol w:w="1417"/>
        <w:gridCol w:w="737"/>
        <w:gridCol w:w="1530"/>
        <w:gridCol w:w="680"/>
        <w:gridCol w:w="1700"/>
        <w:gridCol w:w="680"/>
        <w:gridCol w:w="1587"/>
      </w:tblGrid>
      <w:tr w:rsidR="00C5751C" w:rsidRPr="00FB5C17" w:rsidTr="003929C0">
        <w:tc>
          <w:tcPr>
            <w:tcW w:w="737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1417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  <w:tc>
          <w:tcPr>
            <w:tcW w:w="737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153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  <w:tc>
          <w:tcPr>
            <w:tcW w:w="68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170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  <w:tc>
          <w:tcPr>
            <w:tcW w:w="680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Код вычета</w:t>
            </w:r>
          </w:p>
        </w:tc>
        <w:tc>
          <w:tcPr>
            <w:tcW w:w="1587" w:type="dxa"/>
          </w:tcPr>
          <w:p w:rsidR="00C5751C" w:rsidRPr="00FB5C17" w:rsidRDefault="00C5751C" w:rsidP="003929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вычета</w:t>
            </w:r>
          </w:p>
        </w:tc>
      </w:tr>
      <w:tr w:rsidR="00C5751C" w:rsidRPr="00FB5C17" w:rsidTr="003929C0">
        <w:tc>
          <w:tcPr>
            <w:tcW w:w="73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Уведомление, подтверждающее право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 социальный налоговый вычет:          N .... Дата ..·..·.... Код ИФНС 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Уведомление, подтверждающее право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 имущественный налоговый вычет:       N .... Дата ..·..·.... Код ИФНС 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5. Общие суммы дохода и налога</w:t>
      </w:r>
    </w:p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80"/>
        <w:gridCol w:w="1474"/>
        <w:gridCol w:w="3420"/>
        <w:gridCol w:w="1531"/>
      </w:tblGrid>
      <w:tr w:rsidR="00C5751C" w:rsidRPr="00FB5C17" w:rsidTr="003929C0">
        <w:tc>
          <w:tcPr>
            <w:tcW w:w="25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</w:tc>
        <w:tc>
          <w:tcPr>
            <w:tcW w:w="14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налога удержанная</w:t>
            </w:r>
          </w:p>
        </w:tc>
        <w:tc>
          <w:tcPr>
            <w:tcW w:w="1531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25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Налоговая база</w:t>
            </w:r>
          </w:p>
        </w:tc>
        <w:tc>
          <w:tcPr>
            <w:tcW w:w="14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налога перечисленная</w:t>
            </w:r>
          </w:p>
        </w:tc>
        <w:tc>
          <w:tcPr>
            <w:tcW w:w="1531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25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налога исчисленная</w:t>
            </w:r>
          </w:p>
        </w:tc>
        <w:tc>
          <w:tcPr>
            <w:tcW w:w="14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налога, излишне удержанная налоговым агентом</w:t>
            </w:r>
          </w:p>
        </w:tc>
        <w:tc>
          <w:tcPr>
            <w:tcW w:w="1531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51C" w:rsidRPr="00FB5C17" w:rsidTr="003929C0">
        <w:tc>
          <w:tcPr>
            <w:tcW w:w="258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фиксированных авансовых платежей</w:t>
            </w:r>
          </w:p>
        </w:tc>
        <w:tc>
          <w:tcPr>
            <w:tcW w:w="1474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5C17">
              <w:rPr>
                <w:rFonts w:ascii="Times New Roman" w:hAnsi="Times New Roman" w:cs="Times New Roman"/>
                <w:sz w:val="24"/>
                <w:szCs w:val="24"/>
              </w:rPr>
              <w:t>Сумма налога, не удержанная налоговым агентом</w:t>
            </w:r>
          </w:p>
        </w:tc>
        <w:tc>
          <w:tcPr>
            <w:tcW w:w="1531" w:type="dxa"/>
          </w:tcPr>
          <w:p w:rsidR="00C5751C" w:rsidRPr="00FB5C17" w:rsidRDefault="00C5751C" w:rsidP="003929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Уведомление, подтверждающее право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 уменьшение налога на фиксированные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авансовые платежи:                      N .... Дата ..·..·.... Код ИФНС 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Налоговый агент (1 - налоговый агент,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правопреемник налогового агента), 2 - представитель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налогового агента (правопреемника налогового агента))         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........................................    ...............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 xml:space="preserve">           (Ф.И.О.) &lt;*&gt;                        (подпись)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Наименование и реквизиты документа,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lastRenderedPageBreak/>
        <w:t>подтверждающего полномочия представителя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налогового агента (правопреемника</w:t>
      </w:r>
    </w:p>
    <w:p w:rsidR="00C5751C" w:rsidRPr="00FB5C17" w:rsidRDefault="00C5751C" w:rsidP="00C575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налогового агента)                        .................................</w:t>
      </w:r>
    </w:p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5751C" w:rsidRPr="00FB5C17" w:rsidRDefault="00C5751C" w:rsidP="00C5751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5C17">
        <w:rPr>
          <w:rFonts w:ascii="Times New Roman" w:hAnsi="Times New Roman" w:cs="Times New Roman"/>
          <w:sz w:val="24"/>
          <w:szCs w:val="24"/>
        </w:rPr>
        <w:t>&lt;*&gt; Отчество указывается при наличии.</w:t>
      </w:r>
    </w:p>
    <w:p w:rsidR="00C5751C" w:rsidRPr="00FB5C17" w:rsidRDefault="00C5751C" w:rsidP="00C575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5751C" w:rsidRPr="00FB5C17" w:rsidRDefault="00C5751C" w:rsidP="00C5751C"/>
    <w:p w:rsidR="008D0955" w:rsidRPr="00E060D7" w:rsidRDefault="008D0955" w:rsidP="00C5751C">
      <w:pPr>
        <w:ind w:firstLine="708"/>
      </w:pPr>
    </w:p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64DD" w:rsidRDefault="00C664DD">
      <w:r>
        <w:separator/>
      </w:r>
    </w:p>
  </w:endnote>
  <w:endnote w:type="continuationSeparator" w:id="1">
    <w:p w:rsidR="00C664DD" w:rsidRDefault="00C664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601" w:rsidRDefault="009D460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601" w:rsidRDefault="009D460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64DD" w:rsidRDefault="00C664DD">
      <w:r>
        <w:separator/>
      </w:r>
    </w:p>
  </w:footnote>
  <w:footnote w:type="continuationSeparator" w:id="1">
    <w:p w:rsidR="00C664DD" w:rsidRDefault="00C664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601" w:rsidRDefault="009D4601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9D4601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601" w:rsidRDefault="009D4601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5751C"/>
    <w:rsid w:val="00104CD3"/>
    <w:rsid w:val="002B0ECE"/>
    <w:rsid w:val="002B45B7"/>
    <w:rsid w:val="00640AD1"/>
    <w:rsid w:val="006E4730"/>
    <w:rsid w:val="0082289D"/>
    <w:rsid w:val="008D0955"/>
    <w:rsid w:val="008E2F00"/>
    <w:rsid w:val="00984F0A"/>
    <w:rsid w:val="009D4601"/>
    <w:rsid w:val="00A206A2"/>
    <w:rsid w:val="00AE4F9E"/>
    <w:rsid w:val="00B664D6"/>
    <w:rsid w:val="00B7136F"/>
    <w:rsid w:val="00BF6E6C"/>
    <w:rsid w:val="00C5751C"/>
    <w:rsid w:val="00C664DD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640AD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640AD1"/>
    <w:pPr>
      <w:spacing w:after="140" w:line="288" w:lineRule="auto"/>
    </w:pPr>
  </w:style>
  <w:style w:type="paragraph" w:styleId="a8">
    <w:name w:val="List"/>
    <w:basedOn w:val="a7"/>
    <w:rsid w:val="00640AD1"/>
    <w:rPr>
      <w:rFonts w:cs="Mangal"/>
    </w:rPr>
  </w:style>
  <w:style w:type="paragraph" w:styleId="a9">
    <w:name w:val="caption"/>
    <w:basedOn w:val="a"/>
    <w:qFormat/>
    <w:rsid w:val="00640AD1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640AD1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customStyle="1" w:styleId="ConsPlusNormal">
    <w:name w:val="ConsPlusNormal"/>
    <w:rsid w:val="00C5751C"/>
    <w:pPr>
      <w:widowControl w:val="0"/>
      <w:autoSpaceDE w:val="0"/>
      <w:autoSpaceDN w:val="0"/>
    </w:pPr>
    <w:rPr>
      <w:rFonts w:ascii="Calibri" w:hAnsi="Calibri" w:cs="Calibri"/>
      <w:sz w:val="22"/>
      <w:lang w:eastAsia="ru-RU"/>
    </w:rPr>
  </w:style>
  <w:style w:type="paragraph" w:customStyle="1" w:styleId="ConsPlusNonformat">
    <w:name w:val="ConsPlusNonformat"/>
    <w:rsid w:val="00C5751C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customStyle="1" w:styleId="ConsPlusNormal">
    <w:name w:val="ConsPlusNormal"/>
    <w:rsid w:val="00C5751C"/>
    <w:pPr>
      <w:widowControl w:val="0"/>
      <w:autoSpaceDE w:val="0"/>
      <w:autoSpaceDN w:val="0"/>
    </w:pPr>
    <w:rPr>
      <w:rFonts w:ascii="Calibri" w:hAnsi="Calibri" w:cs="Calibri"/>
      <w:sz w:val="22"/>
      <w:lang w:eastAsia="ru-RU"/>
    </w:rPr>
  </w:style>
  <w:style w:type="paragraph" w:customStyle="1" w:styleId="ConsPlusNonformat">
    <w:name w:val="ConsPlusNonformat"/>
    <w:rsid w:val="00C5751C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184B2-8856-49FC-A526-237561D3C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3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2018-10-11T18:57:00Z</dcterms:created>
  <dcterms:modified xsi:type="dcterms:W3CDTF">2018-10-11T18:57:00Z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