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D61A87">
      <w:pPr>
        <w:tabs>
          <w:tab w:val="left" w:pos="1290"/>
        </w:tabs>
      </w:pPr>
      <w:r>
        <w:tab/>
      </w:r>
    </w:p>
    <w:p w:rsidR="002B0ECE" w:rsidRPr="00E060D7" w:rsidRDefault="002B0ECE" w:rsidP="002B0ECE">
      <w:pPr>
        <w:jc w:val="right"/>
        <w:rPr>
          <w:i/>
        </w:rPr>
      </w:pPr>
    </w:p>
    <w:p w:rsidR="002B0ECE" w:rsidRPr="00E060D7" w:rsidRDefault="002B0ECE" w:rsidP="002B0ECE">
      <w:pPr>
        <w:spacing w:line="276" w:lineRule="auto"/>
        <w:ind w:right="-142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110CAC" w:rsidRPr="00110CAC" w:rsidRDefault="00110CAC" w:rsidP="00110CAC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>Проект межевого пла</w:t>
      </w:r>
      <w:bookmarkStart w:id="0" w:name="_GoBack"/>
      <w:bookmarkEnd w:id="0"/>
      <w:r>
        <w:rPr>
          <w:b/>
          <w:iCs/>
          <w:sz w:val="28"/>
          <w:szCs w:val="28"/>
        </w:rPr>
        <w:t>на</w:t>
      </w:r>
    </w:p>
    <w:p w:rsidR="00110CAC" w:rsidRPr="00110CAC" w:rsidRDefault="00110CAC" w:rsidP="00110CAC">
      <w:pPr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-------------------¬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¦Всего листов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------------------------------T------------------------+------------------+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МЕЖЕВОЙ ПЛАН         ¦      Заполняется специалистом органа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¦             кадастрового учета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+-------------------------------------------+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+-----------------------------+регистрационный N 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Титульный лист        ¦___________ 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¦ (подпись)        (инициалы, фамилия)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¦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¦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¦"__" _____________ ____ г.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+-----------------------------+-------------------------------------------+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1. Межевой план подготовлен в результате выполнения кадастровых работ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в связи с: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2. Цель кадастровых работ: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3. Сведения о заказчике кадастровых работ: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¦_________________________________________________________________________¦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(фамилия, имя, отчество (при наличии отчества) физического лица, полное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наименование юридического лица, органа государственной власти, органа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местного самоуправления, иностранного юридического лица с указанием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страны его регистрации (инкорпорации))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+-------------------------------------T-----------------------------------+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¦Подпись _____________________________¦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¦_____________________________________¦        Дата "__" _________ ____ г.¦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¦Место для оттиска печати заказчика кадастровых работ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4. Сведения о кадастровом инженере: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¦Фамилия, имя, отчество (при наличии отчества) 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¦N квалификационного аттестата кадастрового инженера 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¦Контактный телефон ______________________________________________________¦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¦Почтовый адрес и адрес  электронной  почты,  по  которым   осуществляется¦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¦связь с кадастровым инженером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¦_________________________________________________________________________¦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¦Сокращенное наименование  юридического  лица,  если  кадастровый  инженер¦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¦является работником юридического лица 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+-------------------------------------T-----------------------------------+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¦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¦Подпись _____________________________¦         Дата "__" ________ ____ г.¦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¦Место для оттиска печати кадастрового инженера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Содержание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+---T-----------------------------------------------------------T---------+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              Разделы межевого плана                   ¦ Номера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                                          ¦ листов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             2                             ¦    3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               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               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               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L---+-----------------------------------------------------------+----------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Исходные данные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1. Перечень документов, использованных при подготовке межевого плана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+---T---------------------------------T-----------------------------------+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 Наименование документа      ¦        Реквизиты документа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                ¦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2                ¦                 3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¦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¦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+---+---------------------------------+-----------------------------------+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2. Сведения о геодезической основе, использованной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при подготовке межевого плана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Система координат ______________________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+---T---------------T---------------T-------------------------------------+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¦Название пункта¦     Класс     ¦            Координаты, м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¦п/п¦  и тип знака  ¦ геодезической +-----------------T-------------------+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геодезической ¦     сети      ¦        X        ¦         Y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сети      ¦               ¦  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+---+---------------+---------------+-----------------+-------------------+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2       ¦       3       ¦        4        ¦         5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+---+---------------+---------------+-----------------+-------------------+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¦               ¦  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+---+---------------+---------------+-----------------+-------------------+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3. Сведения о средствах измерений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+---T--------------------------T---------------------T--------------------+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Наименование прибора   ¦Реквизиты сертификата¦     Реквизиты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¦п/п¦(инструмента, аппаратуры) ¦прибора (инструмента,¦  свидетельства о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аппаратуры)     ¦  проверке прибора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¦   (инструмента,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¦    аппаратуры)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+---+--------------------------+---------------------+--------------------+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2             ¦          3          ¦         4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+---+--------------------------+---------------------+--------------------+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¦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+---+--------------------------+---------------------+--------------------+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4. Сведения о наличии зданий, сооружений, объектов незавершенного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строительства на исходных или измененных земельных участках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+---T--------------------------T------------------------------------------+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Кадастровый номер     ¦   Кадастровые или иные номера объектов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земельного участка    ¦ недвижимости, расположенных на земельном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участке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2             ¦                    3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5. Сведения о частях исходных, измененных или уточняемых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земельных участков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+---T--------------------------T------------------------------------------+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Кадастровый номер     ¦          Учетные номера частей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земельного участка    ¦            земельного участка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2             ¦                    3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L---+--------------------------+-------------------------------------------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Сведения о выполненных измерениях и расчетах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1. Метод определения координат характерных точек границ земельных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участков и их частей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+---T-------------------------------T-------------------------------------+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 Кадастровый номер или     ¦     Метод определения координат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¦п/п¦обозначение земельного участка ¦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2               ¦                  3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    2. Точность положения характерных точек границ земельных участков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+---T-------------------------------T-------------------------------------+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  Кадастровый номер или     ¦  Формулы, примененные для расчета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¦п/п¦обозначение земельного участка ¦ средней квадратической погрешности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положения характерных точек границ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      (M ), м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        t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2               ¦                  3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¦3. Точность положения характерных точек границ частей земельных участков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+---T------------------T-----------------T--------------------------------+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Кадастровый номер¦Учетный номер или¦    Формулы, примененные для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или обозначение ¦обозначение части¦ расчета средней квадратической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¦земельного участка¦                 ¦     погрешности положения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¦                 ¦характерных точек границ (M ), м¦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¦                 ¦                           t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+---+------------------+-----------------+--------------------------------+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2        ¦        3        ¦              4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+---+------------------+-----------------+--------------------------------+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¦                 ¦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+---+------------------+-----------------+--------------------------------+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4. Точность определения площади земельных участков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+---T-------------------T------------------T------------------------------+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Кадастровый номер ¦ Площадь (P), м2  ¦   Формулы, примененные для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или обозначение  ¦                  ¦ расчета предельно допустимой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¦земельного участка ¦                  ¦   погрешности определения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               ¦  площади земельного участка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               ¦        (ДельтаP), м2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+---+-------------------+------------------+------------------------------+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2         ¦        3         ¦              4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+---+-------------------+------------------+------------------------------+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               ¦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+---+-------------------+------------------+------------------------------+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5. Точность определения площади частей земельных участков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+---T-------------------T-----------T-------T-----------------------------+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Кадастровый номер ¦  Учетный  ¦Площадь¦  Формулы, примененные для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или обозначение  ¦ номер или ¦ (P),  ¦расчета предельно допустимой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¦земельного участка ¦обозначение¦  м2   ¦   погрешности определения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части   ¦       ¦  площади части земельного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        ¦       ¦    участка (ДельтаP), м2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+---+-------------------+-----------+-------+-----------------------------+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2         ¦     3     ¦   4   ¦              5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+---+-------------------+-----------+-------+-----------------------------+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¦           ¦       ¦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L---+-------------------+-----------+-------+------------------------------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Сведения об образуемых земельных участках и их частях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1. Сведения о характерных точках границ образуемых земельных участков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земельного участка 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+------------------T-------------------T----------------T-----------------+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Обозначение    ¦   Координаты, м   ¦    Средняя     ¦    Описание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¦характерных точек +---------T---------+ квадратическая ¦закрепления точки¦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границы      ¦    X    ¦    Y    ¦  погрешность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положения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характерной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точки (M ), м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      t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1         ¦    2    ¦    3    ¦       4        ¦        5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       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2. Сведения о частях границ образуемых земельных участков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земельного участка 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+------------------T-----------------------T------------------------------+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части ¦    Горизонтальное     ¦     Описание прохождения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границы      ¦   проложение (S), м   ¦        части границы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+---------T--------+                       ¦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от т.  ¦ до т.  ¦                       ¦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+---------+--------+-----------------------+------------------------------+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1    ¦   2    ¦           3           ¦              4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+---------+--------+-----------------------+------------------------------+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¦        ¦                       ¦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+---------+--------+-----------------------+------------------------------+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¦3. Сведения о местоположении границ частей образуемых земельных участков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земельного участка 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¦Учетный номер или обозначение части 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+------------------T-------------------T----------------T-----------------+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Обозначение    ¦   Координаты, м   ¦    Средняя     ¦   Примечание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¦характерных точек +---------T---------+ квадратическая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границы      ¦    X    ¦    Y    ¦  погрешность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положения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характерной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точки (M ), м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      t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1         ¦    2    ¦    3    ¦       4        ¦        5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¦         ¦         ¦          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+------------------+---------+---------+----------------+-----------------+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4. Общие сведения об образуемых земельных участках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земельного участка 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+---T------------------------------------------T--------------------------+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Наименование характеристик земельного   ¦ Значение характеристики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участка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    2                     ¦            3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¦Адрес земельного участка или его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¦местоположение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2 ¦Категория земель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3 ¦Вид разрешенного использования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4 ¦Площадь земельного участка +/- величина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¦погрешности определения площади (P +/-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¦ДельтаP), м2  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L---+------------------------------------------+---------------------------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----T------------------------------------------T-------------+------------+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5 ¦Предельный минимальный и максимальный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¦размер земельного участка (Pмин) и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¦(Pмакс), м2   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6 ¦Кадастровый или иной номер объекта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¦недвижимости, расположенного на земельном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¦участке       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7 ¦Иные сведения 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5. Общие сведения о частях образуемых земельных участков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земельного участка 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+---T--------------------T------------T---------------T-------------------+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Учетный номер или  ¦Площадь (P),¦+/- ДельтаP, м2¦  Характеристика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обозначение части  ¦     м2     ¦               ¦       части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+---+--------------------+------------+---------------+-------------------+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2          ¦     3      ¦       4       ¦         5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+---+--------------------+------------+---------------+-------------------+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¦            ¦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L---+--------------------+------------+---------------+--------------------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Сведения об измененных земельных участках и их частях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1. Общие сведения об измененных земельных участках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¦Кадастровый номер земельного участка 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+---T-------------------------------------------------T-------------------+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Наименование характеристик земельного участка  ¦      Значение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                                ¦   характеристики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        2                        ¦         3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¦Кадастровые    номера     земельных     участков,¦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¦исключаемых  из  состава  измененного  земельного¦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¦участка,     представляющего     собой     единое¦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¦землепользование                  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2 ¦Кадастровый или иной номер объекта  недвижимости,¦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¦расположенного на земельном участке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3 ¦Иные сведения                     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2. Общие сведения о частях измененных земельных участков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¦Кадастровый номер земельного участка 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+---T--------------------T-------------T--------------T-------------------+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Учетный номер или  ¦Площадь (P), ¦ +/- ДельтаP, ¦  Характеристика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обозначение части  ¦     м2      ¦      м2      ¦       части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+---+--------------------+-------------+--------------+-------------------+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 1 ¦         2          ¦      3      ¦      4       ¦         5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+---+--------------------+-------------+--------------+-------------------+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¦             ¦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+---+--------------------+-------------+--------------+-------------------+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3. Сведения о местоположении границ частей измененных земельных участков¦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¦Кадастровый номер земельного участка 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¦Учетный номер или обозначение части 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+-------------T------------------------T-------------------T--------------+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¦     Координаты, м      ¦      Средняя      ¦  Примечание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характерных +----------T-------------+  квадратическая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¦точек границы¦    X     ¦      Y      ¦    погрешность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 ¦             ¦     положения 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 ¦             ¦ характерной точки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 ¦             ¦      (M ), м  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 ¦             ¦        t      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+-------------+----------+-------------+-------------------+--------------+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¦    2     ¦      3      ¦         4         ¦       5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+-------------+----------+-------------+-------------------+--------------+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 ¦             ¦               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L-------------+----------+-------------+-------------------+---------------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¦Сведения о земельных участках, посредством которых обеспечивается доступ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к образуемым или измененным земельным участкам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+---T-------------------------------------T-------------------------------+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Кадастровый номер или обозначение  ¦     Кадастровый номер или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земельного участка, для которого   ¦обозначение земельного участка,¦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обеспечивается доступ        ¦     посредством которого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¦     обеспечивается доступ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+---+-------------------------------------+-------------------------------+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  2                  ¦               3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+---+-------------------------------------+-------------------------------+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¦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+---+-------------------------------------+-------------------------------+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¦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+---+-------------------------------------+-------------------------------+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      ¦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L---+-------------------------------------+--------------------------------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Сведения об уточняемых земельных участках и их частях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¦1. Сведения о характерных точках границы уточняемого  земельного  участка¦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с кадастровым номером _______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+-------------T------------T-------------T--------------T-----------------+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¦Существующие¦ Уточненные  ¦ Нормативная  ¦    Описание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характерных ¦координаты, ¦координаты, м¦   точность   ¦закрепления точки¦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¦точек границы¦     м      ¦             ¦ определения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             +----T-------+-------T-----+  координат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X  ¦   Y   ¦   X   ¦  Y  ¦ характерных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¦       ¦       ¦     ¦ точек границ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¦       ¦       ¦     ¦   (М ), м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¦       ¦       ¦     ¦     t  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+-------------+----+-------+-------+-----+--------------+-----------------+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¦ 2  ¦   3   ¦   4   ¦  5  ¦      6       ¦        7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+-------------+----+-------+-------+-----+--------------+-----------------+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¦       ¦       ¦     ¦        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+-------------+----+-------+-------+-----+--------------+-----------------+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2. Сведения о частях границы уточняемого земельного участка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с кадастровым номером ________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+---------------------T-----------------------T---------------------------+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Обозначение части  ¦    Горизонтальное     ¦   Описание прохождения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границы       ¦   проложение (S), м   ¦       части границы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+---------T-----------+                       ¦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от т.  ¦   до т.   ¦                       ¦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+---------+-----------+-----------------------+---------------------------+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1    ¦     2     ¦           3           ¦             4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+---------+-----------+-----------------------+---------------------------+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¦           ¦                       ¦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+---------+-----------+-----------------------+---------------------------+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¦3. Сведения о местоположении границы части уточняемого земельного участка¦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с кадастровым номером _________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¦Учетный номер или обозначение части 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+-------------T--------------------T------------------------T-------------+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¦   Координаты, м    ¦ Средняяквадратическая ¦ Примечание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характерных +---------T----------+ погрешность положения  ¦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¦точек границы¦    X    ¦    Y     ¦   характерной точки    ¦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¦          ¦        (M ), м         ¦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¦          ¦          t             ¦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+-------------+---------+----------+------------------------+-------------+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¦    2    ¦    3     ¦           4            ¦      5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+-------------+---------+----------+------------------------+-------------+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  ¦          ¦                        ¦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+-------------+---------+----------+------------------------+-------------+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4. Общие сведения об уточняемом земельном участке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с кадастровым номером ________________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+---T-------------------------------------------T-------------------------+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 Наименование характеристик земельного   ¦ Значение характеристики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 участка             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+---+-------------------------------------------+-------------------------+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      2                     ¦            3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+---+-------------------------------------------+-------------------------+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¦Площадь земельного участка +/- величина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¦погрешности определения площади (P +/-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¦ДельтаP), м2                          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+---+-------------------------------------------+-------------------------+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2 ¦Площадь земельного участка по сведениям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¦государственного кадастра недвижимости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¦(Pкад), м2                            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+---+-------------------------------------------+-------------------------+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3 ¦Оценка расхождения P и Pкад (P - Pкад), м2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+---+-------------------------------------------+-------------------------+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4 ¦Предельный минимальный и максимальный 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¦размер земельного участка (Pмин и Pмакс),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¦м2                                         ¦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L---+-------------------------------------------+--------------------------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----T----------------------------------------------------T---+------------+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5 ¦Кадастровый или иной номер объекта недвижимости,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¦расположенного на земельном участке             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6 ¦Иные сведения                                   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+---+----------------------------------------------------+----------------+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5. Общие сведения о частях уточняемого земельного участка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с кадастровым номером _____________________________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+---T-------------------------------T---------T----------T----------------+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Учетный номер или обозначение ¦ Площадь ¦   +/-    ¦ Характеристика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части             ¦ (P), м2 ¦ ДельтаP, ¦     части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¦    м2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+---+-------------------------------+---------+----------+----------------+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     2               ¦    3    ¦    4     ¦       5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+---+-------------------------------+---------+----------+----------------+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¦      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+---+-------------------------------+---------+----------+----------------+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         ¦         ¦          ¦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+---+-------------------------------+---------+----------+----------------+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¦6. Сведения о земельных участках, смежных с уточняемым земельным участком¦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с кадастровым номером _______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+-----------------T----------------------------T--------------------------+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Обозначение   ¦Кадастровые номера земельных¦        Сведения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¦характерной точки¦     участков, смежных      ¦о правообладателях смежных¦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¦или части границы¦   с уточняемым земельным   ¦    земельных участков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¦         участком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+-----------------+----------------------------+--------------------------+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1        ¦             2              ¦            3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+-----------------+----------------------------+--------------------------+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¦                            ¦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L-----------------+----------------------------+---------------------------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Сведения об образуемых частях земельного участка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Кадастровый номер земельного участка __________________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¦1. Сведения о местоположении границы образуемой части земельного участка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части _______________________________________________________¦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+-------------T---------------T-------------------------T-----------------+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¦ Координаты, м ¦ Средняяквадратическая  ¦   Примечание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характерных +-------T-------+  погрешность положения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¦точек границы¦   X   ¦   Y   ¦характерной точки (М ), м¦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¦       ¦                    t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+-------------+-------+-------+-------------------------+-----------------+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¦   2   ¦   3   ¦            4            ¦        5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+-------------+-------+-------+-------------------------+-----------------+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¦       ¦       ¦                         ¦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+-------------+-------+-------+-------------------------+-----------------+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2. Общие сведения о частях земельного участка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+---T----------------------T------------T------------------T--------------+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N ¦  Обозначение части   ¦  Площадь   ¦ +/- ДельтаP, м2  ¦Характеристика¦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¦п/п¦                      ¦  (P), м2   ¦                  ¦    части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+---+----------------------+------------+------------------+--------------+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1 ¦          2           ¦     3      ¦        4         ¦      5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+---+----------------------+------------+------------------+--------------+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¦                      ¦            ¦                  ¦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L---+----------------------+------------+------------------+---------------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Заключение кадастрового инженера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Схема геодезических построений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¦Условные обозначения: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Схема расположения земельных участков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¦Условные обозначения: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Чертеж земельных участков и их частей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Масштаб 1:______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¦Условные обозначения: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(оборотная сторона Чертежа земельных участков и их частей)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АКТ СОГЛАСОВАНИЯ МЕСТОПОЛОЖЕНИЯ ГРАНИЦЫ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ЗЕМЕЛЬНОГО УЧАСТКА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Кадастровый номер или обозначение земельного участка ______________________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Площадь земельного участка ________________________________________________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Местоположение границы земельного участка согласовано: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------------T-----------T--------------------T------------T-------T---------¬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¦Обозначение¦Кадастровый¦ Фамилия и инициалы ¦  Реквизиты ¦Подпись¦ Способ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¦характерной¦   номер   ¦правообладателя или ¦доверенности¦и дата ¦ и дата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точки или ¦  смежного ¦ его представителя, ¦            ¦       ¦извещения¦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части   ¦ земельного¦реквизиты документа,¦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границы  ¦  участка  ¦  удостоверяющего   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¦           ¦      личность      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+-----------+-----------+--------------------+------------+-------+---------+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1     ¦     2     ¦         3          ¦      4     ¦   5   ¦    6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+-----------+-----------+--------------------+------------+-------+---------+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¦           ¦                    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+-----------+-----------+--------------------+------------+-------+---------+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¦           ¦                    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+-----------+-----------+--------------------+------------+-------+---------+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¦           ¦                    ¦            ¦       ¦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L-----------+-----------+--------------------+------------+-------+----------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Наличие разногласий при согласовании местоположения границы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земельного участка: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---------------T---------------T------------------------------------------¬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 ¦  Кадастровый  ¦  Содержание возражений о местоположении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lastRenderedPageBreak/>
        <w:t>¦ характерной  ¦номер смежного ¦                 границы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точки или   ¦  земельного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¦части границы ¦    участка 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+--------------+---------------+------------------------------------------+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 ¦       2       ¦                    3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+--------------+---------------+------------------------------------------+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  ¦  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L--------------+---------------+-------------------------------------------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Сведения о снятии возражений о местоположении границы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земельного участка: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---------------T-------------T------------------------T-------------------¬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Обозначение  ¦ Кадастровый ¦   Фамилия и инициалы   ¦   Способ снятия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характерной  ¦    номер    ¦правообладателя или его ¦    возражений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точки или   ¦  смежного   ¦представителя, реквизиты¦ о местоположении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¦части границы ¦ земельного  ¦       документа,       ¦границы (изменение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участка   ¦    удостоверяющего     ¦  местоположения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личность, дата снятия  ¦     границы,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 возражений, подпись   ¦   рассмотрение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                       ¦ земельного спора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                       ¦в суде, третейском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                       ¦       суде)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+--------------+-------------+------------------------+-------------------+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1       ¦      2      ¦           3            ¦         4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+--------------+-------------+------------------------+-------------------+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¦             ¦                        ¦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L--------------+-------------+------------------------+--------------------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Кадастровый инженер: ______________ ____________________________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М.П. подпись       фамилия, инициалы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</w:pP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-------------¬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 xml:space="preserve">                                                             ¦Лист N _____¦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-------------------------------------------------------------+------------+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МЕЖЕВОЙ ПЛАН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+-------------------------------------------------------------------------+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Абрисы узловых точек границ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земельных участков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+--------------------------------T----------------------------------------+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точки ____          ¦Обозначение точки ______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+--------------------------------+----------------------------------------+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+--------------------------------+----------------------------------------+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¦Обозначение точки ____          ¦Обозначение точки ______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+--------------------------------+----------------------------------------+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¦                                ¦                                        ¦</w:t>
      </w:r>
    </w:p>
    <w:p w:rsidR="00110CAC" w:rsidRPr="00110CAC" w:rsidRDefault="00110CAC" w:rsidP="00110C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110CAC">
        <w:rPr>
          <w:rFonts w:ascii="Courier New" w:hAnsi="Courier New" w:cs="Courier New"/>
          <w:sz w:val="20"/>
          <w:szCs w:val="20"/>
        </w:rPr>
        <w:t>L--------------------------------+-----------------------------------------</w:t>
      </w:r>
    </w:p>
    <w:p w:rsidR="008D0955" w:rsidRPr="00E060D7" w:rsidRDefault="00110CAC" w:rsidP="00110CAC">
      <w:pPr>
        <w:ind w:firstLine="708"/>
      </w:pPr>
      <w:r w:rsidRPr="00110CAC">
        <w:br/>
      </w:r>
    </w:p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4710" w:rsidRDefault="00984710">
      <w:r>
        <w:separator/>
      </w:r>
    </w:p>
  </w:endnote>
  <w:endnote w:type="continuationSeparator" w:id="1">
    <w:p w:rsidR="00984710" w:rsidRDefault="009847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C52" w:rsidRDefault="00B33C52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C52" w:rsidRDefault="00B33C52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4710" w:rsidRDefault="00984710">
      <w:r>
        <w:separator/>
      </w:r>
    </w:p>
  </w:footnote>
  <w:footnote w:type="continuationSeparator" w:id="1">
    <w:p w:rsidR="00984710" w:rsidRDefault="009847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C52" w:rsidRDefault="00B33C52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B33C52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C52" w:rsidRDefault="00B33C52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110CAC"/>
    <w:rsid w:val="00104CD3"/>
    <w:rsid w:val="00110CAC"/>
    <w:rsid w:val="002450A9"/>
    <w:rsid w:val="002B0ECE"/>
    <w:rsid w:val="002B45B7"/>
    <w:rsid w:val="005A2605"/>
    <w:rsid w:val="006E4730"/>
    <w:rsid w:val="0082289D"/>
    <w:rsid w:val="008D0955"/>
    <w:rsid w:val="008E2F00"/>
    <w:rsid w:val="00984710"/>
    <w:rsid w:val="00984F0A"/>
    <w:rsid w:val="00AE4F9E"/>
    <w:rsid w:val="00B33C52"/>
    <w:rsid w:val="00B664D6"/>
    <w:rsid w:val="00B7136F"/>
    <w:rsid w:val="00BF6E6C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5A260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5A2605"/>
    <w:pPr>
      <w:spacing w:after="140" w:line="288" w:lineRule="auto"/>
    </w:pPr>
  </w:style>
  <w:style w:type="paragraph" w:styleId="a8">
    <w:name w:val="List"/>
    <w:basedOn w:val="a7"/>
    <w:rsid w:val="005A2605"/>
    <w:rPr>
      <w:rFonts w:cs="Mangal"/>
    </w:rPr>
  </w:style>
  <w:style w:type="paragraph" w:styleId="a9">
    <w:name w:val="caption"/>
    <w:basedOn w:val="a"/>
    <w:qFormat/>
    <w:rsid w:val="005A2605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5A2605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73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411BF-EFE0-4DA7-A91B-7B925429A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12</Pages>
  <Words>7386</Words>
  <Characters>42102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2018-10-11T18:58:00Z</dcterms:created>
  <dcterms:modified xsi:type="dcterms:W3CDTF">2018-10-11T18:58:00Z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