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E060D7" w:rsidRDefault="00D61A87" w:rsidP="00D61A87">
      <w:pPr>
        <w:tabs>
          <w:tab w:val="left" w:pos="1290"/>
        </w:tabs>
      </w:pPr>
      <w:r>
        <w:tab/>
      </w:r>
    </w:p>
    <w:p w:rsidR="002B0ECE" w:rsidRPr="00E060D7" w:rsidRDefault="002B0ECE" w:rsidP="002B0ECE">
      <w:pPr>
        <w:jc w:val="right"/>
        <w:rPr>
          <w:i/>
        </w:rPr>
      </w:pPr>
    </w:p>
    <w:p w:rsidR="002B0ECE" w:rsidRPr="00E060D7" w:rsidRDefault="002B0ECE" w:rsidP="002B0ECE">
      <w:pPr>
        <w:spacing w:line="276" w:lineRule="auto"/>
        <w:ind w:right="-142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2B0ECE">
      <w:pPr>
        <w:spacing w:line="276" w:lineRule="auto"/>
        <w:ind w:left="-142" w:right="-142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AE4F9E" w:rsidRPr="00E060D7" w:rsidRDefault="00AE4F9E" w:rsidP="00E060D7">
      <w:pPr>
        <w:spacing w:line="276" w:lineRule="auto"/>
        <w:jc w:val="center"/>
        <w:rPr>
          <w:b/>
        </w:rPr>
      </w:pPr>
    </w:p>
    <w:p w:rsidR="00E060D7" w:rsidRPr="00B436CE" w:rsidRDefault="00B436CE" w:rsidP="00E060D7">
      <w:pPr>
        <w:spacing w:line="276" w:lineRule="auto"/>
        <w:jc w:val="center"/>
        <w:rPr>
          <w:b/>
        </w:rPr>
      </w:pPr>
      <w:r w:rsidRPr="00B436CE">
        <w:rPr>
          <w:b/>
        </w:rPr>
        <w:t>РАСПИСКА</w:t>
      </w:r>
      <w:bookmarkStart w:id="0" w:name="_GoBack"/>
      <w:bookmarkEnd w:id="0"/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  <w:r>
        <w:t>Город  ______________</w:t>
      </w:r>
      <w:r>
        <w:tab/>
        <w:t>________________ (число, месяц, год)</w:t>
      </w: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  <w:r>
        <w:t>Я, гр. _______________________________________________________________, ___.___.______ года рождения, место рождения ___________________________, паспорт  _________, выдан ________________________ города ______________, ___.___. 20___ года, код подразделения __________, проживающ__ по адресу: ____________________________________________________________________, получил_ от</w:t>
      </w:r>
    </w:p>
    <w:p w:rsidR="00B436CE" w:rsidRDefault="00B436CE" w:rsidP="00B436CE">
      <w:pPr>
        <w:ind w:firstLine="708"/>
      </w:pPr>
      <w:r>
        <w:t xml:space="preserve">гр. __________________________________________________________________, ___.___.______ года рождения, место рождения ___________________________, паспорт  _________, выдан ________________________ города _______________, ___.___. 20___ года, код подразделения __________, проживающ__ по адресу: _____________________________________________________________________, денежную сумму в размере __________________ (___________________________ _____________________________________________________________________) рублей, за проданную мной квартиру, находящуюся по адресу: ________________ _____________________________________________________________________, согласно Договору купли-продажи квартиры от «___» ____________ 20 ___ года.  </w:t>
      </w: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  <w:r>
        <w:t xml:space="preserve">Расчет произведен полностью. Претензий к гр. ______________________________ не имею. </w:t>
      </w: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  <w:r>
        <w:t xml:space="preserve">Подпись: </w:t>
      </w: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</w:p>
    <w:p w:rsidR="00B436CE" w:rsidRDefault="00B436CE" w:rsidP="00B436CE">
      <w:pPr>
        <w:ind w:firstLine="708"/>
      </w:pPr>
      <w:r>
        <w:t>___________________________________________________________/_________</w:t>
      </w:r>
    </w:p>
    <w:p w:rsidR="00B436CE" w:rsidRDefault="00B436CE" w:rsidP="00B436CE">
      <w:pPr>
        <w:ind w:firstLine="708"/>
      </w:pPr>
      <w:r>
        <w:t>фамилия, имя, отчество        и                   подпись</w:t>
      </w:r>
    </w:p>
    <w:p w:rsidR="00B436CE" w:rsidRDefault="00B436CE" w:rsidP="00B436CE">
      <w:pPr>
        <w:ind w:firstLine="708"/>
      </w:pPr>
    </w:p>
    <w:p w:rsidR="008D0955" w:rsidRPr="00E060D7" w:rsidRDefault="008D0955" w:rsidP="00B436CE">
      <w:pPr>
        <w:ind w:firstLine="708"/>
      </w:pPr>
    </w:p>
    <w:sectPr w:rsidR="008D0955" w:rsidRPr="00E060D7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17D0" w:rsidRDefault="001017D0">
      <w:r>
        <w:separator/>
      </w:r>
    </w:p>
  </w:endnote>
  <w:endnote w:type="continuationSeparator" w:id="1">
    <w:p w:rsidR="001017D0" w:rsidRDefault="001017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031" w:rsidRDefault="003D703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031" w:rsidRDefault="003D703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17D0" w:rsidRDefault="001017D0">
      <w:r>
        <w:separator/>
      </w:r>
    </w:p>
  </w:footnote>
  <w:footnote w:type="continuationSeparator" w:id="1">
    <w:p w:rsidR="001017D0" w:rsidRDefault="001017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031" w:rsidRDefault="003D7031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3D7031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031" w:rsidRDefault="003D7031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B436CE"/>
    <w:rsid w:val="001017D0"/>
    <w:rsid w:val="00104CD3"/>
    <w:rsid w:val="002B0ECE"/>
    <w:rsid w:val="002B45B7"/>
    <w:rsid w:val="003D7031"/>
    <w:rsid w:val="006E4730"/>
    <w:rsid w:val="0082289D"/>
    <w:rsid w:val="008C5D71"/>
    <w:rsid w:val="008D0955"/>
    <w:rsid w:val="008E2F00"/>
    <w:rsid w:val="00984F0A"/>
    <w:rsid w:val="00990B97"/>
    <w:rsid w:val="00AE4F9E"/>
    <w:rsid w:val="00B436CE"/>
    <w:rsid w:val="00B664D6"/>
    <w:rsid w:val="00B7136F"/>
    <w:rsid w:val="00BF6E6C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990B9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990B97"/>
    <w:pPr>
      <w:spacing w:after="140" w:line="288" w:lineRule="auto"/>
    </w:pPr>
  </w:style>
  <w:style w:type="paragraph" w:styleId="a8">
    <w:name w:val="List"/>
    <w:basedOn w:val="a7"/>
    <w:rsid w:val="00990B97"/>
    <w:rPr>
      <w:rFonts w:cs="Mangal"/>
    </w:rPr>
  </w:style>
  <w:style w:type="paragraph" w:styleId="a9">
    <w:name w:val="caption"/>
    <w:basedOn w:val="a"/>
    <w:qFormat/>
    <w:rsid w:val="00990B97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990B97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6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E5BEE5-2B75-4037-9BCD-82F1F86A5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2018-10-11T18:59:00Z</dcterms:created>
  <dcterms:modified xsi:type="dcterms:W3CDTF">2018-10-11T18:59:00Z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